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54E3D" w14:textId="77777777" w:rsidR="00756E38" w:rsidRPr="000252D5" w:rsidRDefault="001F35A4">
      <w:r w:rsidRPr="000252D5">
        <w:rPr>
          <w:noProof/>
          <w:lang w:bidi="de-DE"/>
        </w:rPr>
        <w:drawing>
          <wp:anchor distT="0" distB="0" distL="114300" distR="114300" simplePos="0" relativeHeight="251658240" behindDoc="1" locked="1" layoutInCell="1" allowOverlap="1" wp14:anchorId="562B03D3" wp14:editId="4B3EAB37">
            <wp:simplePos x="0" y="0"/>
            <wp:positionH relativeFrom="page">
              <wp:posOffset>-104775</wp:posOffset>
            </wp:positionH>
            <wp:positionV relativeFrom="page">
              <wp:posOffset>0</wp:posOffset>
            </wp:positionV>
            <wp:extent cx="7680960" cy="10058400"/>
            <wp:effectExtent l="0" t="0" r="0" b="0"/>
            <wp:wrapNone/>
            <wp:docPr id="25" name="Bild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ook w:val="04A0" w:firstRow="1" w:lastRow="0" w:firstColumn="1" w:lastColumn="0" w:noHBand="0" w:noVBand="1"/>
        <w:tblCaption w:val="Layouttabelle"/>
      </w:tblPr>
      <w:tblGrid>
        <w:gridCol w:w="1370"/>
        <w:gridCol w:w="353"/>
        <w:gridCol w:w="3918"/>
        <w:gridCol w:w="3823"/>
        <w:gridCol w:w="352"/>
        <w:gridCol w:w="1370"/>
      </w:tblGrid>
      <w:tr w:rsidR="004C3321" w:rsidRPr="000252D5" w14:paraId="14073C9A" w14:textId="77777777" w:rsidTr="004C3321">
        <w:trPr>
          <w:trHeight w:val="907"/>
        </w:trPr>
        <w:tc>
          <w:tcPr>
            <w:tcW w:w="1440" w:type="dxa"/>
            <w:vMerge w:val="restart"/>
            <w:vAlign w:val="bottom"/>
          </w:tcPr>
          <w:p w14:paraId="7F3748D5" w14:textId="77777777" w:rsidR="004C3321" w:rsidRPr="000252D5" w:rsidRDefault="004C3321" w:rsidP="00036A3C"/>
        </w:tc>
        <w:tc>
          <w:tcPr>
            <w:tcW w:w="361" w:type="dxa"/>
            <w:vAlign w:val="bottom"/>
          </w:tcPr>
          <w:p w14:paraId="06F208F2" w14:textId="77777777" w:rsidR="004C3321" w:rsidRPr="000252D5" w:rsidRDefault="004C3321" w:rsidP="00036A3C"/>
        </w:tc>
        <w:tc>
          <w:tcPr>
            <w:tcW w:w="3959" w:type="dxa"/>
            <w:vMerge w:val="restart"/>
            <w:vAlign w:val="bottom"/>
          </w:tcPr>
          <w:p w14:paraId="307D8070" w14:textId="0FF901F0" w:rsidR="004C3321" w:rsidRDefault="004C3321" w:rsidP="00036A3C">
            <w:pPr>
              <w:rPr>
                <w:b/>
                <w:bCs/>
                <w:color w:val="FF0000"/>
                <w:sz w:val="40"/>
                <w:szCs w:val="40"/>
              </w:rPr>
            </w:pPr>
          </w:p>
          <w:p w14:paraId="13FA923A" w14:textId="77777777" w:rsidR="003F44CF" w:rsidRDefault="003F44CF" w:rsidP="00036A3C">
            <w:pPr>
              <w:rPr>
                <w:b/>
                <w:bCs/>
                <w:color w:val="FF0000"/>
                <w:sz w:val="40"/>
                <w:szCs w:val="40"/>
              </w:rPr>
            </w:pPr>
          </w:p>
          <w:p w14:paraId="3509D29A" w14:textId="77777777" w:rsidR="003F44CF" w:rsidRPr="003F44CF" w:rsidRDefault="003F44CF" w:rsidP="00036A3C">
            <w:pPr>
              <w:rPr>
                <w:b/>
                <w:bCs/>
                <w:color w:val="FF0000"/>
                <w:sz w:val="36"/>
                <w:szCs w:val="36"/>
              </w:rPr>
            </w:pPr>
            <w:r w:rsidRPr="003F44CF">
              <w:rPr>
                <w:b/>
                <w:bCs/>
                <w:color w:val="FF0000"/>
                <w:sz w:val="36"/>
                <w:szCs w:val="36"/>
              </w:rPr>
              <w:t>80 Jahre ALOIS!</w:t>
            </w:r>
          </w:p>
          <w:p w14:paraId="789287CD" w14:textId="77777777" w:rsidR="003F44CF" w:rsidRDefault="003F44CF" w:rsidP="00036A3C">
            <w:pPr>
              <w:rPr>
                <w:b/>
                <w:bCs/>
                <w:color w:val="FF0000"/>
                <w:sz w:val="36"/>
                <w:szCs w:val="36"/>
              </w:rPr>
            </w:pPr>
            <w:r w:rsidRPr="003F44CF">
              <w:rPr>
                <w:b/>
                <w:bCs/>
                <w:color w:val="FFC000"/>
                <w:sz w:val="36"/>
                <w:szCs w:val="36"/>
              </w:rPr>
              <w:t xml:space="preserve">65 JAHRE </w:t>
            </w:r>
            <w:r w:rsidRPr="003F44CF">
              <w:rPr>
                <w:b/>
                <w:bCs/>
                <w:color w:val="FF0000"/>
                <w:sz w:val="36"/>
                <w:szCs w:val="36"/>
              </w:rPr>
              <w:t>TISCHTENNIS</w:t>
            </w:r>
          </w:p>
          <w:p w14:paraId="0E4DDF3E" w14:textId="411010EA" w:rsidR="00556340" w:rsidRPr="003F44CF" w:rsidRDefault="00556340" w:rsidP="00036A3C">
            <w:pPr>
              <w:rPr>
                <w:b/>
                <w:bCs/>
                <w:color w:val="FFC000"/>
                <w:sz w:val="36"/>
                <w:szCs w:val="36"/>
              </w:rPr>
            </w:pPr>
          </w:p>
        </w:tc>
        <w:tc>
          <w:tcPr>
            <w:tcW w:w="3960" w:type="dxa"/>
            <w:vMerge w:val="restart"/>
            <w:vAlign w:val="bottom"/>
          </w:tcPr>
          <w:p w14:paraId="366D0F85" w14:textId="77777777" w:rsidR="003F44CF" w:rsidRDefault="003F44CF" w:rsidP="003F44CF">
            <w:pPr>
              <w:pStyle w:val="berschrift6"/>
            </w:pPr>
          </w:p>
          <w:p w14:paraId="5C7A1142" w14:textId="6476A38C" w:rsidR="004C3321" w:rsidRPr="000252D5" w:rsidRDefault="003F44CF" w:rsidP="00556340">
            <w:pPr>
              <w:pStyle w:val="berschrift1"/>
            </w:pPr>
            <w:r>
              <w:t>E I N L A D U N G</w:t>
            </w:r>
          </w:p>
        </w:tc>
        <w:tc>
          <w:tcPr>
            <w:tcW w:w="360" w:type="dxa"/>
            <w:vAlign w:val="bottom"/>
          </w:tcPr>
          <w:p w14:paraId="51F4F29B" w14:textId="77777777" w:rsidR="004C3321" w:rsidRPr="000252D5" w:rsidRDefault="004C3321" w:rsidP="00036A3C"/>
        </w:tc>
        <w:tc>
          <w:tcPr>
            <w:tcW w:w="1440" w:type="dxa"/>
            <w:vMerge w:val="restart"/>
            <w:vAlign w:val="bottom"/>
          </w:tcPr>
          <w:p w14:paraId="3D0C1826" w14:textId="77777777" w:rsidR="004C3321" w:rsidRPr="000252D5" w:rsidRDefault="004C3321" w:rsidP="00036A3C"/>
        </w:tc>
      </w:tr>
      <w:tr w:rsidR="004C3321" w:rsidRPr="000252D5" w14:paraId="72C7FD89" w14:textId="77777777" w:rsidTr="004C3321">
        <w:trPr>
          <w:trHeight w:val="360"/>
        </w:trPr>
        <w:tc>
          <w:tcPr>
            <w:tcW w:w="1440" w:type="dxa"/>
            <w:vMerge/>
            <w:vAlign w:val="bottom"/>
          </w:tcPr>
          <w:p w14:paraId="74ACAEC4" w14:textId="77777777" w:rsidR="004C3321" w:rsidRPr="000252D5" w:rsidRDefault="004C3321" w:rsidP="00036A3C"/>
        </w:tc>
        <w:tc>
          <w:tcPr>
            <w:tcW w:w="36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B998B4" w14:textId="77777777" w:rsidR="004C3321" w:rsidRPr="000252D5" w:rsidRDefault="004C3321" w:rsidP="00036A3C"/>
        </w:tc>
        <w:tc>
          <w:tcPr>
            <w:tcW w:w="3959" w:type="dxa"/>
            <w:vMerge/>
            <w:tcBorders>
              <w:left w:val="single" w:sz="4" w:space="0" w:color="auto"/>
            </w:tcBorders>
            <w:vAlign w:val="bottom"/>
          </w:tcPr>
          <w:p w14:paraId="2E2402D7" w14:textId="77777777" w:rsidR="004C3321" w:rsidRPr="000252D5" w:rsidRDefault="004C3321" w:rsidP="00036A3C"/>
        </w:tc>
        <w:tc>
          <w:tcPr>
            <w:tcW w:w="3960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14:paraId="368DB697" w14:textId="77777777" w:rsidR="004C3321" w:rsidRPr="000252D5" w:rsidRDefault="004C3321" w:rsidP="00A52559">
            <w:pPr>
              <w:pStyle w:val="berschrift1"/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5A29971" w14:textId="77777777" w:rsidR="004C3321" w:rsidRPr="000252D5" w:rsidRDefault="004C3321" w:rsidP="00036A3C"/>
        </w:tc>
        <w:tc>
          <w:tcPr>
            <w:tcW w:w="1440" w:type="dxa"/>
            <w:vMerge/>
            <w:vAlign w:val="bottom"/>
          </w:tcPr>
          <w:p w14:paraId="79E5750A" w14:textId="77777777" w:rsidR="004C3321" w:rsidRPr="000252D5" w:rsidRDefault="004C3321" w:rsidP="00036A3C"/>
        </w:tc>
      </w:tr>
      <w:tr w:rsidR="004C3321" w:rsidRPr="000252D5" w14:paraId="1450BB0E" w14:textId="77777777" w:rsidTr="004C3321">
        <w:trPr>
          <w:trHeight w:val="3240"/>
        </w:trPr>
        <w:tc>
          <w:tcPr>
            <w:tcW w:w="1440" w:type="dxa"/>
            <w:vAlign w:val="bottom"/>
          </w:tcPr>
          <w:p w14:paraId="7D56692D" w14:textId="77777777" w:rsidR="004C3321" w:rsidRPr="000252D5" w:rsidRDefault="004C3321" w:rsidP="00036A3C"/>
        </w:tc>
        <w:tc>
          <w:tcPr>
            <w:tcW w:w="361" w:type="dxa"/>
            <w:tcBorders>
              <w:top w:val="single" w:sz="4" w:space="0" w:color="auto"/>
            </w:tcBorders>
            <w:vAlign w:val="bottom"/>
          </w:tcPr>
          <w:p w14:paraId="770DDFA7" w14:textId="77777777" w:rsidR="004C3321" w:rsidRPr="000252D5" w:rsidRDefault="004C3321" w:rsidP="00036A3C"/>
        </w:tc>
        <w:tc>
          <w:tcPr>
            <w:tcW w:w="3959" w:type="dxa"/>
            <w:vAlign w:val="bottom"/>
          </w:tcPr>
          <w:p w14:paraId="590E1710" w14:textId="77777777" w:rsidR="00D2460A" w:rsidRDefault="00D2460A" w:rsidP="00036A3C">
            <w:pPr>
              <w:rPr>
                <w:b/>
                <w:bCs/>
                <w:color w:val="FFC000"/>
                <w:sz w:val="28"/>
                <w:szCs w:val="28"/>
              </w:rPr>
            </w:pPr>
          </w:p>
          <w:p w14:paraId="31AFAC56" w14:textId="77777777" w:rsidR="00D2460A" w:rsidRDefault="00D2460A" w:rsidP="00036A3C">
            <w:pPr>
              <w:rPr>
                <w:b/>
                <w:bCs/>
                <w:color w:val="FFC000"/>
                <w:sz w:val="28"/>
                <w:szCs w:val="28"/>
              </w:rPr>
            </w:pPr>
          </w:p>
          <w:p w14:paraId="1FC82265" w14:textId="0C97AC0A" w:rsidR="003F44CF" w:rsidRPr="00556340" w:rsidRDefault="003F44CF" w:rsidP="00036A3C">
            <w:pPr>
              <w:rPr>
                <w:b/>
                <w:bCs/>
                <w:color w:val="FFC000"/>
                <w:sz w:val="28"/>
                <w:szCs w:val="28"/>
              </w:rPr>
            </w:pPr>
            <w:r w:rsidRPr="003F44CF">
              <w:rPr>
                <w:b/>
                <w:bCs/>
                <w:color w:val="FFC000"/>
                <w:sz w:val="28"/>
                <w:szCs w:val="28"/>
              </w:rPr>
              <w:t xml:space="preserve">Montag, </w:t>
            </w:r>
            <w:r>
              <w:rPr>
                <w:b/>
                <w:bCs/>
                <w:color w:val="FFC000"/>
                <w:sz w:val="28"/>
                <w:szCs w:val="28"/>
              </w:rPr>
              <w:t>den</w:t>
            </w:r>
            <w:r w:rsidRPr="003F44CF">
              <w:rPr>
                <w:b/>
                <w:bCs/>
                <w:color w:val="FFC000"/>
                <w:sz w:val="28"/>
                <w:szCs w:val="28"/>
              </w:rPr>
              <w:t xml:space="preserve"> 18.11.</w:t>
            </w:r>
            <w:r>
              <w:rPr>
                <w:b/>
                <w:bCs/>
                <w:color w:val="FFC000"/>
                <w:sz w:val="28"/>
                <w:szCs w:val="28"/>
              </w:rPr>
              <w:t>2024</w:t>
            </w:r>
          </w:p>
          <w:p w14:paraId="486EBB99" w14:textId="2870CA6C" w:rsidR="003F44CF" w:rsidRDefault="003F44CF" w:rsidP="00036A3C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Jimmy’s Café &amp; BAR</w:t>
            </w:r>
          </w:p>
          <w:p w14:paraId="5E8E1A52" w14:textId="49FE07EE" w:rsidR="00556340" w:rsidRDefault="00556340" w:rsidP="00036A3C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Pettenbach</w:t>
            </w:r>
          </w:p>
          <w:p w14:paraId="180ED8D6" w14:textId="77777777" w:rsidR="003F44CF" w:rsidRDefault="003F44CF" w:rsidP="00036A3C">
            <w:pPr>
              <w:rPr>
                <w:b/>
                <w:bCs/>
                <w:color w:val="FFC000"/>
                <w:sz w:val="28"/>
                <w:szCs w:val="28"/>
              </w:rPr>
            </w:pPr>
            <w:r w:rsidRPr="003F44CF">
              <w:rPr>
                <w:b/>
                <w:bCs/>
                <w:color w:val="FFC000"/>
                <w:sz w:val="28"/>
                <w:szCs w:val="28"/>
              </w:rPr>
              <w:t>Beginn 18.00 h</w:t>
            </w:r>
          </w:p>
          <w:p w14:paraId="319F114C" w14:textId="77777777" w:rsidR="00D2460A" w:rsidRDefault="00D2460A" w:rsidP="00036A3C">
            <w:pPr>
              <w:rPr>
                <w:b/>
                <w:bCs/>
                <w:color w:val="FFC000"/>
                <w:sz w:val="28"/>
                <w:szCs w:val="28"/>
              </w:rPr>
            </w:pPr>
          </w:p>
          <w:p w14:paraId="1DE7AC6C" w14:textId="77777777" w:rsidR="00D2460A" w:rsidRDefault="00D2460A" w:rsidP="00036A3C">
            <w:pPr>
              <w:rPr>
                <w:b/>
                <w:bCs/>
                <w:color w:val="FFC000"/>
                <w:sz w:val="28"/>
                <w:szCs w:val="28"/>
              </w:rPr>
            </w:pPr>
          </w:p>
          <w:p w14:paraId="175EFA6E" w14:textId="77777777" w:rsidR="00D2460A" w:rsidRDefault="00D2460A" w:rsidP="00036A3C">
            <w:pPr>
              <w:rPr>
                <w:b/>
                <w:bCs/>
                <w:color w:val="FFC000"/>
                <w:sz w:val="28"/>
                <w:szCs w:val="28"/>
              </w:rPr>
            </w:pPr>
          </w:p>
          <w:p w14:paraId="48F56A6D" w14:textId="77777777" w:rsidR="00D2460A" w:rsidRDefault="00D2460A" w:rsidP="00036A3C">
            <w:pPr>
              <w:rPr>
                <w:b/>
                <w:bCs/>
                <w:color w:val="FFC000"/>
                <w:sz w:val="28"/>
                <w:szCs w:val="28"/>
              </w:rPr>
            </w:pPr>
          </w:p>
          <w:p w14:paraId="7AAC02BC" w14:textId="77777777" w:rsidR="00556340" w:rsidRDefault="00556340" w:rsidP="00036A3C">
            <w:pPr>
              <w:rPr>
                <w:b/>
                <w:bCs/>
                <w:color w:val="FFC000"/>
                <w:sz w:val="28"/>
                <w:szCs w:val="28"/>
              </w:rPr>
            </w:pPr>
          </w:p>
          <w:p w14:paraId="28CD4D3C" w14:textId="77777777" w:rsidR="00D2460A" w:rsidRDefault="003F44CF" w:rsidP="00036A3C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10B34860" wp14:editId="092BAEBD">
                  <wp:extent cx="1929384" cy="2834640"/>
                  <wp:effectExtent l="0" t="0" r="0" b="3810"/>
                  <wp:docPr id="2071803637" name="Grafik 1" descr="Ein Bild, das Text, Handschrift, Menschliches Gesicht, Brie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803637" name="Grafik 1" descr="Ein Bild, das Text, Handschrift, Menschliches Gesicht, Brief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84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9F0B1" w14:textId="6D32288E" w:rsidR="00D2460A" w:rsidRPr="003F44CF" w:rsidRDefault="00D2460A" w:rsidP="00036A3C">
            <w:pPr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3960" w:type="dxa"/>
            <w:vAlign w:val="bottom"/>
          </w:tcPr>
          <w:p w14:paraId="31A3AD37" w14:textId="77777777" w:rsidR="004C3321" w:rsidRPr="000252D5" w:rsidRDefault="00000000" w:rsidP="00A52559">
            <w:pPr>
              <w:pStyle w:val="berschrift1"/>
            </w:pPr>
            <w:sdt>
              <w:sdtPr>
                <w:id w:val="-1872376223"/>
                <w:placeholder>
                  <w:docPart w:val="51D9F65223CA48F8BBE92A27F0668220"/>
                </w:placeholder>
                <w:temporary/>
                <w:showingPlcHdr/>
                <w15:appearance w15:val="hidden"/>
              </w:sdtPr>
              <w:sdtContent>
                <w:r w:rsidR="004C3321" w:rsidRPr="000252D5">
                  <w:rPr>
                    <w:lang w:bidi="de-DE"/>
                  </w:rPr>
                  <w:t>Lasst uns feiern!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6F38D492" w14:textId="77777777" w:rsidR="004C3321" w:rsidRPr="000252D5" w:rsidRDefault="004C3321" w:rsidP="00036A3C"/>
        </w:tc>
        <w:tc>
          <w:tcPr>
            <w:tcW w:w="1440" w:type="dxa"/>
            <w:vAlign w:val="bottom"/>
          </w:tcPr>
          <w:p w14:paraId="723FCAB7" w14:textId="77777777" w:rsidR="004C3321" w:rsidRPr="000252D5" w:rsidRDefault="004C3321" w:rsidP="00036A3C"/>
        </w:tc>
      </w:tr>
      <w:tr w:rsidR="004C3321" w:rsidRPr="000252D5" w14:paraId="586FBCD8" w14:textId="77777777" w:rsidTr="004C3321">
        <w:trPr>
          <w:trHeight w:val="2880"/>
        </w:trPr>
        <w:tc>
          <w:tcPr>
            <w:tcW w:w="1440" w:type="dxa"/>
            <w:vAlign w:val="bottom"/>
          </w:tcPr>
          <w:p w14:paraId="7824C334" w14:textId="77777777" w:rsidR="004C3321" w:rsidRPr="000252D5" w:rsidRDefault="004C3321" w:rsidP="00036A3C"/>
        </w:tc>
        <w:tc>
          <w:tcPr>
            <w:tcW w:w="361" w:type="dxa"/>
            <w:tcBorders>
              <w:bottom w:val="single" w:sz="4" w:space="0" w:color="auto"/>
            </w:tcBorders>
            <w:vAlign w:val="bottom"/>
          </w:tcPr>
          <w:p w14:paraId="356187CB" w14:textId="77777777" w:rsidR="004C3321" w:rsidRPr="000252D5" w:rsidRDefault="004C3321" w:rsidP="00036A3C"/>
        </w:tc>
        <w:tc>
          <w:tcPr>
            <w:tcW w:w="3959" w:type="dxa"/>
            <w:vAlign w:val="bottom"/>
          </w:tcPr>
          <w:p w14:paraId="79A351C8" w14:textId="77777777" w:rsidR="004C3321" w:rsidRPr="000252D5" w:rsidRDefault="004C3321" w:rsidP="00036A3C"/>
        </w:tc>
        <w:tc>
          <w:tcPr>
            <w:tcW w:w="3960" w:type="dxa"/>
            <w:vAlign w:val="bottom"/>
          </w:tcPr>
          <w:p w14:paraId="09855A19" w14:textId="77777777" w:rsidR="004C3321" w:rsidRPr="000252D5" w:rsidRDefault="004C3321" w:rsidP="00A52559">
            <w:pPr>
              <w:pStyle w:val="berschrift1"/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5BDE2F0C" w14:textId="77777777" w:rsidR="004C3321" w:rsidRPr="000252D5" w:rsidRDefault="004C3321" w:rsidP="00036A3C"/>
        </w:tc>
        <w:tc>
          <w:tcPr>
            <w:tcW w:w="1440" w:type="dxa"/>
            <w:vAlign w:val="bottom"/>
          </w:tcPr>
          <w:p w14:paraId="75BFC183" w14:textId="77777777" w:rsidR="004C3321" w:rsidRPr="000252D5" w:rsidRDefault="004C3321" w:rsidP="00036A3C"/>
        </w:tc>
      </w:tr>
      <w:tr w:rsidR="004C3321" w:rsidRPr="000252D5" w14:paraId="5AF8A936" w14:textId="77777777" w:rsidTr="004C3321">
        <w:trPr>
          <w:trHeight w:val="3283"/>
        </w:trPr>
        <w:tc>
          <w:tcPr>
            <w:tcW w:w="1440" w:type="dxa"/>
            <w:vAlign w:val="bottom"/>
          </w:tcPr>
          <w:p w14:paraId="51AC86DB" w14:textId="77777777" w:rsidR="004C3321" w:rsidRPr="000252D5" w:rsidRDefault="004C3321" w:rsidP="00036A3C"/>
        </w:tc>
        <w:tc>
          <w:tcPr>
            <w:tcW w:w="361" w:type="dxa"/>
            <w:tcBorders>
              <w:top w:val="single" w:sz="4" w:space="0" w:color="auto"/>
            </w:tcBorders>
            <w:vAlign w:val="bottom"/>
          </w:tcPr>
          <w:p w14:paraId="62BE57F9" w14:textId="77777777" w:rsidR="004C3321" w:rsidRPr="000252D5" w:rsidRDefault="004C3321" w:rsidP="00036A3C"/>
        </w:tc>
        <w:tc>
          <w:tcPr>
            <w:tcW w:w="3959" w:type="dxa"/>
            <w:vAlign w:val="bottom"/>
          </w:tcPr>
          <w:p w14:paraId="3B41D22F" w14:textId="77777777" w:rsidR="004C3321" w:rsidRPr="000252D5" w:rsidRDefault="004C3321" w:rsidP="00036A3C"/>
        </w:tc>
        <w:tc>
          <w:tcPr>
            <w:tcW w:w="3960" w:type="dxa"/>
            <w:vAlign w:val="bottom"/>
          </w:tcPr>
          <w:p w14:paraId="67293009" w14:textId="77777777" w:rsidR="004C3321" w:rsidRPr="000252D5" w:rsidRDefault="00000000" w:rsidP="00A52559">
            <w:pPr>
              <w:pStyle w:val="berschrift1"/>
            </w:pPr>
            <w:sdt>
              <w:sdtPr>
                <w:id w:val="1773124024"/>
                <w:placeholder>
                  <w:docPart w:val="81AA959664394E2E8420627F963514E8"/>
                </w:placeholder>
                <w:temporary/>
                <w:showingPlcHdr/>
                <w15:appearance w15:val="hidden"/>
              </w:sdtPr>
              <w:sdtContent>
                <w:r w:rsidR="004C3321" w:rsidRPr="000252D5">
                  <w:rPr>
                    <w:lang w:bidi="de-DE"/>
                  </w:rPr>
                  <w:t>Lasst uns feiern!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3224B6BE" w14:textId="77777777" w:rsidR="004C3321" w:rsidRPr="000252D5" w:rsidRDefault="004C3321" w:rsidP="00036A3C"/>
        </w:tc>
        <w:tc>
          <w:tcPr>
            <w:tcW w:w="1440" w:type="dxa"/>
            <w:vAlign w:val="bottom"/>
          </w:tcPr>
          <w:p w14:paraId="458358F6" w14:textId="77777777" w:rsidR="004C3321" w:rsidRPr="000252D5" w:rsidRDefault="004C3321" w:rsidP="00036A3C"/>
        </w:tc>
      </w:tr>
      <w:tr w:rsidR="004C3321" w:rsidRPr="000252D5" w14:paraId="3101DDE8" w14:textId="77777777" w:rsidTr="004C3321">
        <w:trPr>
          <w:trHeight w:val="2822"/>
        </w:trPr>
        <w:tc>
          <w:tcPr>
            <w:tcW w:w="1440" w:type="dxa"/>
            <w:vAlign w:val="bottom"/>
          </w:tcPr>
          <w:p w14:paraId="10806046" w14:textId="77777777" w:rsidR="004C3321" w:rsidRPr="000252D5" w:rsidRDefault="004C3321" w:rsidP="00036A3C"/>
        </w:tc>
        <w:tc>
          <w:tcPr>
            <w:tcW w:w="361" w:type="dxa"/>
            <w:tcBorders>
              <w:bottom w:val="single" w:sz="4" w:space="0" w:color="auto"/>
            </w:tcBorders>
            <w:vAlign w:val="bottom"/>
          </w:tcPr>
          <w:p w14:paraId="27FA273C" w14:textId="77777777" w:rsidR="004C3321" w:rsidRPr="000252D5" w:rsidRDefault="004C3321" w:rsidP="00036A3C"/>
        </w:tc>
        <w:tc>
          <w:tcPr>
            <w:tcW w:w="3959" w:type="dxa"/>
            <w:vAlign w:val="bottom"/>
          </w:tcPr>
          <w:p w14:paraId="42BFFF6A" w14:textId="77777777" w:rsidR="004C3321" w:rsidRPr="000252D5" w:rsidRDefault="004C3321" w:rsidP="00036A3C"/>
        </w:tc>
        <w:tc>
          <w:tcPr>
            <w:tcW w:w="3960" w:type="dxa"/>
            <w:vAlign w:val="bottom"/>
          </w:tcPr>
          <w:p w14:paraId="5AB65E72" w14:textId="77777777" w:rsidR="004C3321" w:rsidRPr="000252D5" w:rsidRDefault="004C3321" w:rsidP="00374123"/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21522C8F" w14:textId="77777777" w:rsidR="004C3321" w:rsidRPr="000252D5" w:rsidRDefault="004C3321" w:rsidP="00374123"/>
        </w:tc>
        <w:tc>
          <w:tcPr>
            <w:tcW w:w="1440" w:type="dxa"/>
            <w:vAlign w:val="bottom"/>
          </w:tcPr>
          <w:p w14:paraId="68842810" w14:textId="77777777" w:rsidR="004C3321" w:rsidRPr="000252D5" w:rsidRDefault="004C3321" w:rsidP="00374123"/>
        </w:tc>
      </w:tr>
      <w:tr w:rsidR="004C3321" w:rsidRPr="000252D5" w14:paraId="13649524" w14:textId="77777777" w:rsidTr="004C3321">
        <w:trPr>
          <w:trHeight w:val="360"/>
        </w:trPr>
        <w:tc>
          <w:tcPr>
            <w:tcW w:w="1440" w:type="dxa"/>
            <w:vMerge w:val="restart"/>
            <w:vAlign w:val="bottom"/>
          </w:tcPr>
          <w:p w14:paraId="2FAADCEE" w14:textId="77777777" w:rsidR="004C3321" w:rsidRPr="000252D5" w:rsidRDefault="004C3321" w:rsidP="00036A3C"/>
        </w:tc>
        <w:tc>
          <w:tcPr>
            <w:tcW w:w="36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EA7386" w14:textId="77777777" w:rsidR="004C3321" w:rsidRPr="000252D5" w:rsidRDefault="004C3321" w:rsidP="00036A3C"/>
        </w:tc>
        <w:tc>
          <w:tcPr>
            <w:tcW w:w="3959" w:type="dxa"/>
            <w:vMerge w:val="restart"/>
            <w:tcBorders>
              <w:left w:val="single" w:sz="4" w:space="0" w:color="auto"/>
            </w:tcBorders>
            <w:vAlign w:val="bottom"/>
          </w:tcPr>
          <w:p w14:paraId="655EA615" w14:textId="77777777" w:rsidR="004C3321" w:rsidRPr="000252D5" w:rsidRDefault="004C3321" w:rsidP="00036A3C"/>
        </w:tc>
        <w:tc>
          <w:tcPr>
            <w:tcW w:w="3960" w:type="dxa"/>
            <w:vMerge w:val="restart"/>
            <w:tcBorders>
              <w:right w:val="single" w:sz="4" w:space="0" w:color="auto"/>
            </w:tcBorders>
            <w:vAlign w:val="bottom"/>
          </w:tcPr>
          <w:p w14:paraId="7B165BA0" w14:textId="77777777" w:rsidR="004C3321" w:rsidRPr="000252D5" w:rsidRDefault="004C3321" w:rsidP="0037412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3C60DD3" w14:textId="77777777" w:rsidR="004C3321" w:rsidRPr="000252D5" w:rsidRDefault="004C3321" w:rsidP="00374123"/>
        </w:tc>
        <w:tc>
          <w:tcPr>
            <w:tcW w:w="1440" w:type="dxa"/>
            <w:vMerge w:val="restart"/>
            <w:vAlign w:val="bottom"/>
          </w:tcPr>
          <w:p w14:paraId="000D2582" w14:textId="77777777" w:rsidR="004C3321" w:rsidRPr="000252D5" w:rsidRDefault="004C3321" w:rsidP="00374123"/>
        </w:tc>
      </w:tr>
      <w:tr w:rsidR="004C3321" w:rsidRPr="000252D5" w14:paraId="7ED48287" w14:textId="77777777" w:rsidTr="004C3321">
        <w:trPr>
          <w:trHeight w:val="576"/>
        </w:trPr>
        <w:tc>
          <w:tcPr>
            <w:tcW w:w="1440" w:type="dxa"/>
            <w:vMerge/>
            <w:vAlign w:val="bottom"/>
          </w:tcPr>
          <w:p w14:paraId="14BA404D" w14:textId="77777777" w:rsidR="004C3321" w:rsidRPr="000252D5" w:rsidRDefault="004C3321" w:rsidP="00036A3C"/>
        </w:tc>
        <w:tc>
          <w:tcPr>
            <w:tcW w:w="361" w:type="dxa"/>
            <w:vAlign w:val="bottom"/>
          </w:tcPr>
          <w:p w14:paraId="48419046" w14:textId="77777777" w:rsidR="004C3321" w:rsidRPr="000252D5" w:rsidRDefault="004C3321" w:rsidP="00036A3C"/>
        </w:tc>
        <w:tc>
          <w:tcPr>
            <w:tcW w:w="3959" w:type="dxa"/>
            <w:vMerge/>
            <w:vAlign w:val="bottom"/>
          </w:tcPr>
          <w:p w14:paraId="1648ADF5" w14:textId="77777777" w:rsidR="004C3321" w:rsidRPr="000252D5" w:rsidRDefault="004C3321" w:rsidP="00036A3C"/>
        </w:tc>
        <w:tc>
          <w:tcPr>
            <w:tcW w:w="3960" w:type="dxa"/>
            <w:vMerge/>
            <w:vAlign w:val="bottom"/>
          </w:tcPr>
          <w:p w14:paraId="7D46602C" w14:textId="77777777" w:rsidR="004C3321" w:rsidRPr="000252D5" w:rsidRDefault="004C3321" w:rsidP="00374123"/>
        </w:tc>
        <w:tc>
          <w:tcPr>
            <w:tcW w:w="360" w:type="dxa"/>
            <w:vAlign w:val="bottom"/>
          </w:tcPr>
          <w:p w14:paraId="0FE485D4" w14:textId="77777777" w:rsidR="004C3321" w:rsidRPr="000252D5" w:rsidRDefault="004C3321" w:rsidP="00374123"/>
        </w:tc>
        <w:tc>
          <w:tcPr>
            <w:tcW w:w="1440" w:type="dxa"/>
            <w:vMerge/>
            <w:vAlign w:val="bottom"/>
          </w:tcPr>
          <w:p w14:paraId="4CEEC3A6" w14:textId="77777777" w:rsidR="004C3321" w:rsidRPr="000252D5" w:rsidRDefault="004C3321" w:rsidP="00374123"/>
        </w:tc>
      </w:tr>
    </w:tbl>
    <w:p w14:paraId="39A08355" w14:textId="77777777" w:rsidR="008534DC" w:rsidRPr="000252D5" w:rsidRDefault="008534DC"/>
    <w:p w14:paraId="5DDB2B52" w14:textId="77777777" w:rsidR="00F00E2C" w:rsidRPr="000252D5" w:rsidRDefault="00F00E2C">
      <w:pPr>
        <w:sectPr w:rsidR="00F00E2C" w:rsidRPr="000252D5" w:rsidSect="0089179C">
          <w:pgSz w:w="11906" w:h="16838" w:code="9"/>
          <w:pgMar w:top="360" w:right="360" w:bottom="360" w:left="360" w:header="706" w:footer="706" w:gutter="0"/>
          <w:cols w:space="708"/>
          <w:docGrid w:linePitch="360"/>
        </w:sectPr>
      </w:pPr>
    </w:p>
    <w:p w14:paraId="3C19C1A8" w14:textId="77777777" w:rsidR="001F35A4" w:rsidRPr="000252D5" w:rsidRDefault="00E255DA">
      <w:r w:rsidRPr="000252D5">
        <w:rPr>
          <w:noProof/>
          <w:sz w:val="4"/>
          <w:szCs w:val="4"/>
          <w:lang w:bidi="de-DE"/>
        </w:rPr>
        <w:lastRenderedPageBreak/>
        <w:drawing>
          <wp:anchor distT="0" distB="0" distL="114300" distR="114300" simplePos="0" relativeHeight="251658241" behindDoc="1" locked="1" layoutInCell="1" allowOverlap="1" wp14:anchorId="3E3B3698" wp14:editId="00AA485A">
            <wp:simplePos x="0" y="0"/>
            <wp:positionH relativeFrom="page">
              <wp:posOffset>-9525</wp:posOffset>
            </wp:positionH>
            <wp:positionV relativeFrom="paragraph">
              <wp:posOffset>-228600</wp:posOffset>
            </wp:positionV>
            <wp:extent cx="7543800" cy="10058400"/>
            <wp:effectExtent l="0" t="0" r="0" b="0"/>
            <wp:wrapNone/>
            <wp:docPr id="26" name="Bild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ayout w:type="fixed"/>
        <w:tblCellMar>
          <w:top w:w="170" w:type="dxa"/>
          <w:left w:w="170" w:type="dxa"/>
          <w:right w:w="170" w:type="dxa"/>
        </w:tblCellMar>
        <w:tblLook w:val="0600" w:firstRow="0" w:lastRow="0" w:firstColumn="0" w:lastColumn="0" w:noHBand="1" w:noVBand="1"/>
        <w:tblCaption w:val="Layouttabelle"/>
      </w:tblPr>
      <w:tblGrid>
        <w:gridCol w:w="1400"/>
        <w:gridCol w:w="360"/>
        <w:gridCol w:w="3832"/>
        <w:gridCol w:w="3832"/>
        <w:gridCol w:w="360"/>
        <w:gridCol w:w="1402"/>
      </w:tblGrid>
      <w:tr w:rsidR="00B27719" w:rsidRPr="000252D5" w14:paraId="6160BF43" w14:textId="77777777" w:rsidTr="00B27719">
        <w:trPr>
          <w:trHeight w:val="907"/>
        </w:trPr>
        <w:tc>
          <w:tcPr>
            <w:tcW w:w="1439" w:type="dxa"/>
            <w:tcMar>
              <w:top w:w="0" w:type="dxa"/>
            </w:tcMar>
          </w:tcPr>
          <w:p w14:paraId="43270DD7" w14:textId="77777777" w:rsidR="00B27719" w:rsidRPr="000252D5" w:rsidRDefault="00B27719" w:rsidP="00743CC4"/>
        </w:tc>
        <w:tc>
          <w:tcPr>
            <w:tcW w:w="360" w:type="dxa"/>
            <w:tcMar>
              <w:top w:w="0" w:type="dxa"/>
            </w:tcMar>
          </w:tcPr>
          <w:p w14:paraId="4C4AD9B4" w14:textId="77777777" w:rsidR="00B27719" w:rsidRPr="000252D5" w:rsidRDefault="00B27719" w:rsidP="00743CC4"/>
        </w:tc>
        <w:tc>
          <w:tcPr>
            <w:tcW w:w="3960" w:type="dxa"/>
            <w:tcMar>
              <w:top w:w="0" w:type="dxa"/>
            </w:tcMar>
          </w:tcPr>
          <w:p w14:paraId="6E8EBE1B" w14:textId="77777777" w:rsidR="00B27719" w:rsidRPr="000252D5" w:rsidRDefault="00B27719" w:rsidP="00743CC4"/>
        </w:tc>
        <w:tc>
          <w:tcPr>
            <w:tcW w:w="3960" w:type="dxa"/>
            <w:tcMar>
              <w:top w:w="0" w:type="dxa"/>
            </w:tcMar>
          </w:tcPr>
          <w:p w14:paraId="75200B57" w14:textId="77777777" w:rsidR="00B27719" w:rsidRPr="000252D5" w:rsidRDefault="00B27719" w:rsidP="006B74E3">
            <w:pPr>
              <w:pStyle w:val="berschrift2"/>
            </w:pPr>
          </w:p>
        </w:tc>
        <w:tc>
          <w:tcPr>
            <w:tcW w:w="360" w:type="dxa"/>
            <w:tcMar>
              <w:top w:w="0" w:type="dxa"/>
            </w:tcMar>
          </w:tcPr>
          <w:p w14:paraId="695FFA6B" w14:textId="77777777" w:rsidR="00B27719" w:rsidRPr="000252D5" w:rsidRDefault="00B27719" w:rsidP="00743CC4"/>
        </w:tc>
        <w:tc>
          <w:tcPr>
            <w:tcW w:w="1440" w:type="dxa"/>
            <w:tcMar>
              <w:top w:w="0" w:type="dxa"/>
            </w:tcMar>
          </w:tcPr>
          <w:p w14:paraId="2216D7C7" w14:textId="77777777" w:rsidR="00B27719" w:rsidRPr="000252D5" w:rsidRDefault="00B27719" w:rsidP="00743CC4"/>
        </w:tc>
      </w:tr>
      <w:tr w:rsidR="001E6B0E" w:rsidRPr="000252D5" w14:paraId="6DE8F423" w14:textId="77777777" w:rsidTr="00B27719">
        <w:trPr>
          <w:trHeight w:val="360"/>
        </w:trPr>
        <w:tc>
          <w:tcPr>
            <w:tcW w:w="1439" w:type="dxa"/>
            <w:tcMar>
              <w:top w:w="0" w:type="dxa"/>
            </w:tcMar>
          </w:tcPr>
          <w:p w14:paraId="5796629A" w14:textId="77777777" w:rsidR="001E6B0E" w:rsidRPr="000252D5" w:rsidRDefault="001E6B0E" w:rsidP="00B27719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3F51920D" w14:textId="77777777" w:rsidR="001E6B0E" w:rsidRPr="000252D5" w:rsidRDefault="001E6B0E" w:rsidP="00B27719"/>
        </w:tc>
        <w:tc>
          <w:tcPr>
            <w:tcW w:w="39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375CC9F9" w14:textId="77777777" w:rsidR="001E6B0E" w:rsidRPr="000252D5" w:rsidRDefault="001E6B0E" w:rsidP="00B27719"/>
        </w:tc>
        <w:tc>
          <w:tcPr>
            <w:tcW w:w="39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7DBD39B5" w14:textId="77777777" w:rsidR="001E6B0E" w:rsidRPr="000252D5" w:rsidRDefault="001E6B0E" w:rsidP="00B27719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</w:tcMar>
          </w:tcPr>
          <w:p w14:paraId="5F5BD64E" w14:textId="77777777" w:rsidR="001E6B0E" w:rsidRPr="000252D5" w:rsidRDefault="001E6B0E" w:rsidP="00B27719"/>
        </w:tc>
        <w:tc>
          <w:tcPr>
            <w:tcW w:w="1440" w:type="dxa"/>
            <w:tcMar>
              <w:top w:w="0" w:type="dxa"/>
            </w:tcMar>
          </w:tcPr>
          <w:p w14:paraId="61394A6C" w14:textId="77777777" w:rsidR="001E6B0E" w:rsidRPr="000252D5" w:rsidRDefault="001E6B0E" w:rsidP="00B27719"/>
        </w:tc>
      </w:tr>
      <w:tr w:rsidR="001E6B0E" w:rsidRPr="000252D5" w14:paraId="26B8BE31" w14:textId="77777777" w:rsidTr="00B27719">
        <w:trPr>
          <w:trHeight w:val="1441"/>
        </w:trPr>
        <w:tc>
          <w:tcPr>
            <w:tcW w:w="1439" w:type="dxa"/>
          </w:tcPr>
          <w:p w14:paraId="1CEAD9EE" w14:textId="77777777" w:rsidR="001E6B0E" w:rsidRPr="000252D5" w:rsidRDefault="001E6B0E" w:rsidP="00743CC4"/>
        </w:tc>
        <w:tc>
          <w:tcPr>
            <w:tcW w:w="360" w:type="dxa"/>
            <w:tcBorders>
              <w:top w:val="single" w:sz="4" w:space="0" w:color="auto"/>
            </w:tcBorders>
          </w:tcPr>
          <w:p w14:paraId="78B732A2" w14:textId="77777777" w:rsidR="001E6B0E" w:rsidRPr="000252D5" w:rsidRDefault="001E6B0E" w:rsidP="00743CC4"/>
        </w:tc>
        <w:tc>
          <w:tcPr>
            <w:tcW w:w="3960" w:type="dxa"/>
          </w:tcPr>
          <w:p w14:paraId="271E7361" w14:textId="77777777" w:rsidR="001E6B0E" w:rsidRPr="000252D5" w:rsidRDefault="001E6B0E" w:rsidP="00743CC4"/>
        </w:tc>
        <w:tc>
          <w:tcPr>
            <w:tcW w:w="3960" w:type="dxa"/>
            <w:tcBorders>
              <w:bottom w:val="single" w:sz="4" w:space="0" w:color="B9B9B9" w:themeColor="background2" w:themeShade="BF"/>
            </w:tcBorders>
          </w:tcPr>
          <w:p w14:paraId="563D13E6" w14:textId="77777777" w:rsidR="001E6B0E" w:rsidRPr="000252D5" w:rsidRDefault="00000000" w:rsidP="006B74E3">
            <w:pPr>
              <w:pStyle w:val="berschrift2"/>
            </w:pPr>
            <w:sdt>
              <w:sdtPr>
                <w:id w:val="1726794880"/>
                <w:placeholder>
                  <w:docPart w:val="18E673F35C5E4C4985B77E2B1DC8845D"/>
                </w:placeholder>
                <w:temporary/>
                <w:showingPlcHdr/>
                <w15:appearance w15:val="hidden"/>
              </w:sdtPr>
              <w:sdtContent>
                <w:r w:rsidR="001E6B0E" w:rsidRPr="000252D5">
                  <w:rPr>
                    <w:lang w:bidi="de-DE"/>
                  </w:rPr>
                  <w:t>RENE HAT 40. GEBURTSTAG!</w:t>
                </w:r>
              </w:sdtContent>
            </w:sdt>
          </w:p>
          <w:p w14:paraId="00313939" w14:textId="77777777" w:rsidR="001E6B0E" w:rsidRPr="000252D5" w:rsidRDefault="00000000" w:rsidP="006B74E3">
            <w:sdt>
              <w:sdtPr>
                <w:id w:val="-1250729386"/>
                <w:placeholder>
                  <w:docPart w:val="EE15F4488B2C4057A13E799421266442"/>
                </w:placeholder>
                <w:temporary/>
                <w:showingPlcHdr/>
                <w15:appearance w15:val="hidden"/>
              </w:sdtPr>
              <w:sdtContent>
                <w:r w:rsidR="001E6B0E" w:rsidRPr="000252D5">
                  <w:rPr>
                    <w:lang w:bidi="de-DE"/>
                  </w:rPr>
                  <w:t>Datum: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7B6CEAF0" w14:textId="77777777" w:rsidR="001E6B0E" w:rsidRPr="000252D5" w:rsidRDefault="001E6B0E" w:rsidP="00743CC4"/>
        </w:tc>
        <w:tc>
          <w:tcPr>
            <w:tcW w:w="1440" w:type="dxa"/>
          </w:tcPr>
          <w:p w14:paraId="1C7DF1FA" w14:textId="77777777" w:rsidR="001E6B0E" w:rsidRPr="000252D5" w:rsidRDefault="001E6B0E" w:rsidP="00743CC4"/>
        </w:tc>
      </w:tr>
      <w:tr w:rsidR="001E6B0E" w:rsidRPr="000252D5" w14:paraId="5349CF91" w14:textId="77777777" w:rsidTr="001E6B0E">
        <w:trPr>
          <w:trHeight w:val="588"/>
        </w:trPr>
        <w:tc>
          <w:tcPr>
            <w:tcW w:w="1439" w:type="dxa"/>
          </w:tcPr>
          <w:p w14:paraId="18652463" w14:textId="77777777" w:rsidR="001E6B0E" w:rsidRPr="000252D5" w:rsidRDefault="001E6B0E" w:rsidP="00743CC4"/>
        </w:tc>
        <w:tc>
          <w:tcPr>
            <w:tcW w:w="360" w:type="dxa"/>
          </w:tcPr>
          <w:p w14:paraId="7B31A17C" w14:textId="77777777" w:rsidR="001E6B0E" w:rsidRPr="000252D5" w:rsidRDefault="001E6B0E" w:rsidP="00743CC4"/>
        </w:tc>
        <w:tc>
          <w:tcPr>
            <w:tcW w:w="3960" w:type="dxa"/>
          </w:tcPr>
          <w:p w14:paraId="3A0D02BD" w14:textId="77777777" w:rsidR="001E6B0E" w:rsidRPr="000252D5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202EEDB2" w14:textId="77777777" w:rsidR="001E6B0E" w:rsidRPr="000252D5" w:rsidRDefault="00000000" w:rsidP="00743CC4">
            <w:sdt>
              <w:sdtPr>
                <w:id w:val="-1110049020"/>
                <w:placeholder>
                  <w:docPart w:val="5BCC27BA1EF34FAFA6B8DAFA8E939743"/>
                </w:placeholder>
                <w:temporary/>
                <w:showingPlcHdr/>
                <w15:appearance w15:val="hidden"/>
              </w:sdtPr>
              <w:sdtContent>
                <w:r w:rsidR="001E6B0E" w:rsidRPr="000252D5">
                  <w:rPr>
                    <w:lang w:bidi="de-DE"/>
                  </w:rPr>
                  <w:t>Uhrzeit:</w:t>
                </w:r>
              </w:sdtContent>
            </w:sdt>
          </w:p>
        </w:tc>
        <w:tc>
          <w:tcPr>
            <w:tcW w:w="360" w:type="dxa"/>
          </w:tcPr>
          <w:p w14:paraId="436181C2" w14:textId="77777777" w:rsidR="001E6B0E" w:rsidRPr="000252D5" w:rsidRDefault="001E6B0E" w:rsidP="00743CC4"/>
        </w:tc>
        <w:tc>
          <w:tcPr>
            <w:tcW w:w="1440" w:type="dxa"/>
          </w:tcPr>
          <w:p w14:paraId="0EBBBCE1" w14:textId="77777777" w:rsidR="001E6B0E" w:rsidRPr="000252D5" w:rsidRDefault="001E6B0E" w:rsidP="00743CC4"/>
        </w:tc>
      </w:tr>
      <w:tr w:rsidR="001E6B0E" w:rsidRPr="000252D5" w14:paraId="27390621" w14:textId="77777777" w:rsidTr="009C7A2C">
        <w:trPr>
          <w:trHeight w:val="590"/>
        </w:trPr>
        <w:tc>
          <w:tcPr>
            <w:tcW w:w="1439" w:type="dxa"/>
          </w:tcPr>
          <w:p w14:paraId="51ACC09F" w14:textId="77777777" w:rsidR="001E6B0E" w:rsidRPr="000252D5" w:rsidRDefault="001E6B0E" w:rsidP="00743CC4"/>
        </w:tc>
        <w:tc>
          <w:tcPr>
            <w:tcW w:w="360" w:type="dxa"/>
          </w:tcPr>
          <w:p w14:paraId="6B667085" w14:textId="77777777" w:rsidR="001E6B0E" w:rsidRPr="000252D5" w:rsidRDefault="001E6B0E" w:rsidP="00743CC4"/>
        </w:tc>
        <w:tc>
          <w:tcPr>
            <w:tcW w:w="3960" w:type="dxa"/>
          </w:tcPr>
          <w:p w14:paraId="53F79993" w14:textId="77777777" w:rsidR="001E6B0E" w:rsidRPr="000252D5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5CCB6E99" w14:textId="77777777" w:rsidR="001E6B0E" w:rsidRPr="000252D5" w:rsidRDefault="00000000" w:rsidP="00743CC4">
            <w:sdt>
              <w:sdtPr>
                <w:id w:val="-1494880397"/>
                <w:placeholder>
                  <w:docPart w:val="347F8ABDFA034979B187CBDE9594F6BB"/>
                </w:placeholder>
                <w:temporary/>
                <w:showingPlcHdr/>
                <w15:appearance w15:val="hidden"/>
              </w:sdtPr>
              <w:sdtContent>
                <w:r w:rsidR="001E6B0E" w:rsidRPr="000252D5">
                  <w:rPr>
                    <w:lang w:bidi="de-DE"/>
                  </w:rPr>
                  <w:t>Ort:</w:t>
                </w:r>
              </w:sdtContent>
            </w:sdt>
          </w:p>
        </w:tc>
        <w:tc>
          <w:tcPr>
            <w:tcW w:w="360" w:type="dxa"/>
          </w:tcPr>
          <w:p w14:paraId="035EC764" w14:textId="77777777" w:rsidR="001E6B0E" w:rsidRPr="000252D5" w:rsidRDefault="001E6B0E" w:rsidP="00743CC4"/>
        </w:tc>
        <w:tc>
          <w:tcPr>
            <w:tcW w:w="1440" w:type="dxa"/>
          </w:tcPr>
          <w:p w14:paraId="6613F8B4" w14:textId="77777777" w:rsidR="001E6B0E" w:rsidRPr="000252D5" w:rsidRDefault="001E6B0E" w:rsidP="00743CC4"/>
        </w:tc>
      </w:tr>
      <w:tr w:rsidR="001E6B0E" w:rsidRPr="000252D5" w14:paraId="78FA7DD7" w14:textId="77777777" w:rsidTr="009C7A2C">
        <w:trPr>
          <w:trHeight w:val="2779"/>
        </w:trPr>
        <w:tc>
          <w:tcPr>
            <w:tcW w:w="1439" w:type="dxa"/>
          </w:tcPr>
          <w:p w14:paraId="51ACF9AD" w14:textId="77777777" w:rsidR="001E6B0E" w:rsidRPr="000252D5" w:rsidRDefault="001E6B0E" w:rsidP="00743CC4"/>
        </w:tc>
        <w:tc>
          <w:tcPr>
            <w:tcW w:w="360" w:type="dxa"/>
            <w:tcBorders>
              <w:bottom w:val="single" w:sz="4" w:space="0" w:color="auto"/>
            </w:tcBorders>
          </w:tcPr>
          <w:p w14:paraId="73F34BF1" w14:textId="77777777" w:rsidR="001E6B0E" w:rsidRPr="000252D5" w:rsidRDefault="001E6B0E" w:rsidP="00743CC4"/>
        </w:tc>
        <w:tc>
          <w:tcPr>
            <w:tcW w:w="3960" w:type="dxa"/>
          </w:tcPr>
          <w:p w14:paraId="57B5648B" w14:textId="77777777" w:rsidR="001E6B0E" w:rsidRPr="000252D5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</w:tcBorders>
          </w:tcPr>
          <w:p w14:paraId="64DF1C69" w14:textId="77777777" w:rsidR="001E6B0E" w:rsidRPr="000252D5" w:rsidRDefault="001E6B0E" w:rsidP="00743CC4"/>
        </w:tc>
        <w:tc>
          <w:tcPr>
            <w:tcW w:w="360" w:type="dxa"/>
            <w:tcBorders>
              <w:bottom w:val="single" w:sz="4" w:space="0" w:color="auto"/>
            </w:tcBorders>
          </w:tcPr>
          <w:p w14:paraId="5E51C1E8" w14:textId="77777777" w:rsidR="001E6B0E" w:rsidRPr="000252D5" w:rsidRDefault="001E6B0E" w:rsidP="00743CC4"/>
        </w:tc>
        <w:tc>
          <w:tcPr>
            <w:tcW w:w="1440" w:type="dxa"/>
          </w:tcPr>
          <w:p w14:paraId="0188D25A" w14:textId="77777777" w:rsidR="001E6B0E" w:rsidRPr="000252D5" w:rsidRDefault="001E6B0E" w:rsidP="00743CC4"/>
        </w:tc>
      </w:tr>
      <w:tr w:rsidR="001E6B0E" w:rsidRPr="000252D5" w14:paraId="574B0E21" w14:textId="77777777" w:rsidTr="009C7A2C">
        <w:trPr>
          <w:trHeight w:val="1440"/>
        </w:trPr>
        <w:tc>
          <w:tcPr>
            <w:tcW w:w="1439" w:type="dxa"/>
          </w:tcPr>
          <w:p w14:paraId="3CBA9552" w14:textId="77777777" w:rsidR="001E6B0E" w:rsidRPr="000252D5" w:rsidRDefault="001E6B0E" w:rsidP="00743CC4"/>
        </w:tc>
        <w:tc>
          <w:tcPr>
            <w:tcW w:w="360" w:type="dxa"/>
            <w:tcBorders>
              <w:top w:val="single" w:sz="4" w:space="0" w:color="auto"/>
            </w:tcBorders>
          </w:tcPr>
          <w:p w14:paraId="5CFF45AD" w14:textId="77777777" w:rsidR="001E6B0E" w:rsidRPr="000252D5" w:rsidRDefault="001E6B0E" w:rsidP="00743CC4"/>
        </w:tc>
        <w:tc>
          <w:tcPr>
            <w:tcW w:w="3960" w:type="dxa"/>
          </w:tcPr>
          <w:p w14:paraId="4820E459" w14:textId="77777777" w:rsidR="001E6B0E" w:rsidRPr="000252D5" w:rsidRDefault="001E6B0E" w:rsidP="00743CC4"/>
        </w:tc>
        <w:tc>
          <w:tcPr>
            <w:tcW w:w="3960" w:type="dxa"/>
            <w:tcBorders>
              <w:bottom w:val="single" w:sz="4" w:space="0" w:color="B9B9B9" w:themeColor="background2" w:themeShade="BF"/>
            </w:tcBorders>
          </w:tcPr>
          <w:p w14:paraId="30E516C1" w14:textId="77777777" w:rsidR="001E6B0E" w:rsidRPr="000252D5" w:rsidRDefault="00000000" w:rsidP="00335DCD">
            <w:pPr>
              <w:pStyle w:val="berschrift2"/>
            </w:pPr>
            <w:sdt>
              <w:sdtPr>
                <w:id w:val="-631404948"/>
                <w:placeholder>
                  <w:docPart w:val="8E382E6024AA47728DB810B199775348"/>
                </w:placeholder>
                <w:temporary/>
                <w:showingPlcHdr/>
                <w15:appearance w15:val="hidden"/>
              </w:sdtPr>
              <w:sdtContent>
                <w:r w:rsidR="001E6B0E" w:rsidRPr="000252D5">
                  <w:rPr>
                    <w:lang w:bidi="de-DE"/>
                  </w:rPr>
                  <w:t>RENE HAT 40. GEBURTSTAG!</w:t>
                </w:r>
              </w:sdtContent>
            </w:sdt>
          </w:p>
          <w:p w14:paraId="5FA6BD95" w14:textId="77777777" w:rsidR="001E6B0E" w:rsidRPr="000252D5" w:rsidRDefault="00000000" w:rsidP="00335DCD">
            <w:sdt>
              <w:sdtPr>
                <w:id w:val="1586026437"/>
                <w:placeholder>
                  <w:docPart w:val="13099EB0DC474BA694613A337452065B"/>
                </w:placeholder>
                <w:temporary/>
                <w:showingPlcHdr/>
                <w15:appearance w15:val="hidden"/>
              </w:sdtPr>
              <w:sdtContent>
                <w:r w:rsidR="001E6B0E" w:rsidRPr="000252D5">
                  <w:rPr>
                    <w:lang w:bidi="de-DE"/>
                  </w:rPr>
                  <w:t>Datum: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1AC3E44F" w14:textId="77777777" w:rsidR="001E6B0E" w:rsidRPr="000252D5" w:rsidRDefault="001E6B0E" w:rsidP="00743CC4"/>
        </w:tc>
        <w:tc>
          <w:tcPr>
            <w:tcW w:w="1440" w:type="dxa"/>
          </w:tcPr>
          <w:p w14:paraId="681A62BE" w14:textId="77777777" w:rsidR="001E6B0E" w:rsidRPr="000252D5" w:rsidRDefault="001E6B0E" w:rsidP="00743CC4"/>
        </w:tc>
      </w:tr>
      <w:tr w:rsidR="001E6B0E" w:rsidRPr="000252D5" w14:paraId="2ECADFF7" w14:textId="77777777" w:rsidTr="001E6B0E">
        <w:trPr>
          <w:trHeight w:val="588"/>
        </w:trPr>
        <w:tc>
          <w:tcPr>
            <w:tcW w:w="1439" w:type="dxa"/>
          </w:tcPr>
          <w:p w14:paraId="7569F289" w14:textId="77777777" w:rsidR="001E6B0E" w:rsidRPr="000252D5" w:rsidRDefault="001E6B0E" w:rsidP="00743CC4"/>
        </w:tc>
        <w:tc>
          <w:tcPr>
            <w:tcW w:w="360" w:type="dxa"/>
          </w:tcPr>
          <w:p w14:paraId="7C8A56D8" w14:textId="77777777" w:rsidR="001E6B0E" w:rsidRPr="000252D5" w:rsidRDefault="001E6B0E" w:rsidP="00743CC4"/>
        </w:tc>
        <w:tc>
          <w:tcPr>
            <w:tcW w:w="3960" w:type="dxa"/>
          </w:tcPr>
          <w:p w14:paraId="62329E05" w14:textId="77777777" w:rsidR="001E6B0E" w:rsidRPr="000252D5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4AE501E7" w14:textId="77777777" w:rsidR="001E6B0E" w:rsidRPr="000252D5" w:rsidRDefault="00000000" w:rsidP="00743CC4">
            <w:sdt>
              <w:sdtPr>
                <w:id w:val="-82686204"/>
                <w:placeholder>
                  <w:docPart w:val="6FBDFEF50F1646859A4153E9D30F71B1"/>
                </w:placeholder>
                <w:temporary/>
                <w:showingPlcHdr/>
                <w15:appearance w15:val="hidden"/>
              </w:sdtPr>
              <w:sdtContent>
                <w:r w:rsidR="001E6B0E" w:rsidRPr="000252D5">
                  <w:rPr>
                    <w:lang w:bidi="de-DE"/>
                  </w:rPr>
                  <w:t>Uhrzeit:</w:t>
                </w:r>
              </w:sdtContent>
            </w:sdt>
          </w:p>
        </w:tc>
        <w:tc>
          <w:tcPr>
            <w:tcW w:w="360" w:type="dxa"/>
          </w:tcPr>
          <w:p w14:paraId="4E86DDD3" w14:textId="77777777" w:rsidR="001E6B0E" w:rsidRPr="000252D5" w:rsidRDefault="001E6B0E" w:rsidP="00743CC4"/>
        </w:tc>
        <w:tc>
          <w:tcPr>
            <w:tcW w:w="1440" w:type="dxa"/>
          </w:tcPr>
          <w:p w14:paraId="26F8B880" w14:textId="77777777" w:rsidR="001E6B0E" w:rsidRPr="000252D5" w:rsidRDefault="001E6B0E" w:rsidP="00743CC4"/>
        </w:tc>
      </w:tr>
      <w:tr w:rsidR="001E6B0E" w:rsidRPr="000252D5" w14:paraId="6F010CED" w14:textId="77777777" w:rsidTr="001E6B0E">
        <w:trPr>
          <w:trHeight w:val="590"/>
        </w:trPr>
        <w:tc>
          <w:tcPr>
            <w:tcW w:w="1439" w:type="dxa"/>
          </w:tcPr>
          <w:p w14:paraId="37FEDBED" w14:textId="77777777" w:rsidR="001E6B0E" w:rsidRPr="000252D5" w:rsidRDefault="001E6B0E" w:rsidP="00743CC4"/>
        </w:tc>
        <w:tc>
          <w:tcPr>
            <w:tcW w:w="360" w:type="dxa"/>
          </w:tcPr>
          <w:p w14:paraId="4747DABB" w14:textId="77777777" w:rsidR="001E6B0E" w:rsidRPr="000252D5" w:rsidRDefault="001E6B0E" w:rsidP="00743CC4"/>
        </w:tc>
        <w:tc>
          <w:tcPr>
            <w:tcW w:w="3960" w:type="dxa"/>
          </w:tcPr>
          <w:p w14:paraId="2A9F044A" w14:textId="77777777" w:rsidR="001E6B0E" w:rsidRPr="000252D5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317441E2" w14:textId="77777777" w:rsidR="001E6B0E" w:rsidRPr="000252D5" w:rsidRDefault="00000000" w:rsidP="00743CC4">
            <w:sdt>
              <w:sdtPr>
                <w:id w:val="2047713113"/>
                <w:placeholder>
                  <w:docPart w:val="0927562A5670482CBC2C0A188EF618CE"/>
                </w:placeholder>
                <w:temporary/>
                <w:showingPlcHdr/>
                <w15:appearance w15:val="hidden"/>
              </w:sdtPr>
              <w:sdtContent>
                <w:r w:rsidR="001E6B0E" w:rsidRPr="000252D5">
                  <w:rPr>
                    <w:lang w:bidi="de-DE"/>
                  </w:rPr>
                  <w:t>Ort:</w:t>
                </w:r>
              </w:sdtContent>
            </w:sdt>
          </w:p>
        </w:tc>
        <w:tc>
          <w:tcPr>
            <w:tcW w:w="360" w:type="dxa"/>
          </w:tcPr>
          <w:p w14:paraId="54103B04" w14:textId="77777777" w:rsidR="001E6B0E" w:rsidRPr="000252D5" w:rsidRDefault="001E6B0E" w:rsidP="00743CC4"/>
        </w:tc>
        <w:tc>
          <w:tcPr>
            <w:tcW w:w="1440" w:type="dxa"/>
          </w:tcPr>
          <w:p w14:paraId="0DB4DFF9" w14:textId="77777777" w:rsidR="001E6B0E" w:rsidRPr="000252D5" w:rsidRDefault="001E6B0E" w:rsidP="00743CC4"/>
        </w:tc>
      </w:tr>
      <w:tr w:rsidR="001E6B0E" w:rsidRPr="000252D5" w14:paraId="0A5C0FC0" w14:textId="77777777" w:rsidTr="00B27719">
        <w:trPr>
          <w:trHeight w:val="2779"/>
        </w:trPr>
        <w:tc>
          <w:tcPr>
            <w:tcW w:w="1439" w:type="dxa"/>
          </w:tcPr>
          <w:p w14:paraId="1659C627" w14:textId="77777777" w:rsidR="001E6B0E" w:rsidRPr="000252D5" w:rsidRDefault="001E6B0E" w:rsidP="00036A3C"/>
        </w:tc>
        <w:tc>
          <w:tcPr>
            <w:tcW w:w="360" w:type="dxa"/>
            <w:tcBorders>
              <w:bottom w:val="single" w:sz="4" w:space="0" w:color="auto"/>
            </w:tcBorders>
          </w:tcPr>
          <w:p w14:paraId="0D1388EF" w14:textId="77777777" w:rsidR="001E6B0E" w:rsidRPr="000252D5" w:rsidRDefault="001E6B0E" w:rsidP="00036A3C"/>
        </w:tc>
        <w:tc>
          <w:tcPr>
            <w:tcW w:w="3960" w:type="dxa"/>
          </w:tcPr>
          <w:p w14:paraId="4178E63B" w14:textId="77777777" w:rsidR="001E6B0E" w:rsidRPr="000252D5" w:rsidRDefault="001E6B0E" w:rsidP="00036A3C"/>
        </w:tc>
        <w:tc>
          <w:tcPr>
            <w:tcW w:w="3960" w:type="dxa"/>
            <w:tcBorders>
              <w:top w:val="single" w:sz="4" w:space="0" w:color="B9B9B9" w:themeColor="background2" w:themeShade="BF"/>
            </w:tcBorders>
          </w:tcPr>
          <w:p w14:paraId="5625421E" w14:textId="77777777" w:rsidR="001E6B0E" w:rsidRPr="000252D5" w:rsidRDefault="001E6B0E" w:rsidP="00036A3C"/>
        </w:tc>
        <w:tc>
          <w:tcPr>
            <w:tcW w:w="360" w:type="dxa"/>
            <w:tcBorders>
              <w:bottom w:val="single" w:sz="4" w:space="0" w:color="auto"/>
            </w:tcBorders>
          </w:tcPr>
          <w:p w14:paraId="6E666D2F" w14:textId="77777777" w:rsidR="001E6B0E" w:rsidRPr="000252D5" w:rsidRDefault="001E6B0E" w:rsidP="00036A3C"/>
        </w:tc>
        <w:tc>
          <w:tcPr>
            <w:tcW w:w="1440" w:type="dxa"/>
          </w:tcPr>
          <w:p w14:paraId="6A77A0AD" w14:textId="77777777" w:rsidR="001E6B0E" w:rsidRPr="000252D5" w:rsidRDefault="001E6B0E" w:rsidP="00036A3C"/>
        </w:tc>
      </w:tr>
      <w:tr w:rsidR="001E6B0E" w:rsidRPr="000252D5" w14:paraId="453E5372" w14:textId="77777777" w:rsidTr="00B27719">
        <w:trPr>
          <w:trHeight w:val="288"/>
        </w:trPr>
        <w:tc>
          <w:tcPr>
            <w:tcW w:w="1439" w:type="dxa"/>
            <w:tcMar>
              <w:top w:w="0" w:type="dxa"/>
            </w:tcMar>
          </w:tcPr>
          <w:p w14:paraId="08D4F8BE" w14:textId="77777777" w:rsidR="001E6B0E" w:rsidRPr="000252D5" w:rsidRDefault="001E6B0E" w:rsidP="00036A3C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6D574924" w14:textId="77777777" w:rsidR="001E6B0E" w:rsidRPr="000252D5" w:rsidRDefault="001E6B0E" w:rsidP="00036A3C"/>
        </w:tc>
        <w:tc>
          <w:tcPr>
            <w:tcW w:w="39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489DEC27" w14:textId="77777777" w:rsidR="001E6B0E" w:rsidRPr="000252D5" w:rsidRDefault="001E6B0E" w:rsidP="00036A3C"/>
        </w:tc>
        <w:tc>
          <w:tcPr>
            <w:tcW w:w="39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6D797A98" w14:textId="77777777" w:rsidR="001E6B0E" w:rsidRPr="000252D5" w:rsidRDefault="001E6B0E" w:rsidP="00036A3C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</w:tcMar>
          </w:tcPr>
          <w:p w14:paraId="6860FEAB" w14:textId="77777777" w:rsidR="001E6B0E" w:rsidRPr="000252D5" w:rsidRDefault="001E6B0E" w:rsidP="00036A3C"/>
        </w:tc>
        <w:tc>
          <w:tcPr>
            <w:tcW w:w="1440" w:type="dxa"/>
            <w:tcMar>
              <w:top w:w="0" w:type="dxa"/>
            </w:tcMar>
          </w:tcPr>
          <w:p w14:paraId="6C16E439" w14:textId="77777777" w:rsidR="001E6B0E" w:rsidRPr="000252D5" w:rsidRDefault="001E6B0E" w:rsidP="00036A3C"/>
        </w:tc>
      </w:tr>
    </w:tbl>
    <w:p w14:paraId="03141642" w14:textId="77777777" w:rsidR="003D63DC" w:rsidRPr="000252D5" w:rsidRDefault="003D63DC"/>
    <w:p w14:paraId="34A68D49" w14:textId="77777777" w:rsidR="00466E67" w:rsidRPr="000252D5" w:rsidRDefault="00466E67">
      <w:pPr>
        <w:sectPr w:rsidR="00466E67" w:rsidRPr="000252D5" w:rsidSect="00F35794">
          <w:pgSz w:w="11906" w:h="16838" w:code="9"/>
          <w:pgMar w:top="360" w:right="360" w:bottom="360" w:left="360" w:header="706" w:footer="706" w:gutter="0"/>
          <w:cols w:space="708"/>
          <w:docGrid w:linePitch="360"/>
        </w:sectPr>
      </w:pPr>
    </w:p>
    <w:p w14:paraId="748702E9" w14:textId="77777777" w:rsidR="003D63DC" w:rsidRPr="000252D5" w:rsidRDefault="002F5243" w:rsidP="003D63DC">
      <w:r w:rsidRPr="000252D5">
        <w:rPr>
          <w:noProof/>
          <w:sz w:val="4"/>
          <w:szCs w:val="4"/>
          <w:lang w:bidi="de-DE"/>
        </w:rPr>
        <w:lastRenderedPageBreak/>
        <w:drawing>
          <wp:anchor distT="0" distB="0" distL="114300" distR="114300" simplePos="0" relativeHeight="251658242" behindDoc="1" locked="1" layoutInCell="1" allowOverlap="1" wp14:anchorId="1FA66416" wp14:editId="4D5A6D18">
            <wp:simplePos x="0" y="0"/>
            <wp:positionH relativeFrom="page">
              <wp:posOffset>-32385</wp:posOffset>
            </wp:positionH>
            <wp:positionV relativeFrom="page">
              <wp:posOffset>-635</wp:posOffset>
            </wp:positionV>
            <wp:extent cx="7543800" cy="10058400"/>
            <wp:effectExtent l="0" t="0" r="0" b="0"/>
            <wp:wrapNone/>
            <wp:docPr id="29" name="Bild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ook w:val="04A0" w:firstRow="1" w:lastRow="0" w:firstColumn="1" w:lastColumn="0" w:noHBand="0" w:noVBand="1"/>
        <w:tblCaption w:val="Layouttabelle"/>
      </w:tblPr>
      <w:tblGrid>
        <w:gridCol w:w="1395"/>
        <w:gridCol w:w="354"/>
        <w:gridCol w:w="3818"/>
        <w:gridCol w:w="3870"/>
        <w:gridCol w:w="355"/>
        <w:gridCol w:w="1394"/>
      </w:tblGrid>
      <w:tr w:rsidR="00F9718A" w:rsidRPr="000252D5" w14:paraId="2398541C" w14:textId="77777777" w:rsidTr="00F9718A">
        <w:trPr>
          <w:trHeight w:val="907"/>
        </w:trPr>
        <w:tc>
          <w:tcPr>
            <w:tcW w:w="1442" w:type="dxa"/>
          </w:tcPr>
          <w:p w14:paraId="7A8789DF" w14:textId="77777777" w:rsidR="00F9718A" w:rsidRPr="000252D5" w:rsidRDefault="00F9718A" w:rsidP="00F9718A"/>
        </w:tc>
        <w:tc>
          <w:tcPr>
            <w:tcW w:w="360" w:type="dxa"/>
          </w:tcPr>
          <w:p w14:paraId="3CC11923" w14:textId="77777777" w:rsidR="00F9718A" w:rsidRPr="000252D5" w:rsidRDefault="00F9718A" w:rsidP="00F9718A"/>
        </w:tc>
        <w:tc>
          <w:tcPr>
            <w:tcW w:w="3960" w:type="dxa"/>
          </w:tcPr>
          <w:p w14:paraId="56EE278F" w14:textId="77777777" w:rsidR="00F9718A" w:rsidRPr="000252D5" w:rsidRDefault="00F9718A" w:rsidP="00F9718A"/>
        </w:tc>
        <w:tc>
          <w:tcPr>
            <w:tcW w:w="3960" w:type="dxa"/>
          </w:tcPr>
          <w:p w14:paraId="09707C9C" w14:textId="77777777" w:rsidR="00F9718A" w:rsidRPr="000252D5" w:rsidRDefault="00F9718A" w:rsidP="00F9718A"/>
        </w:tc>
        <w:tc>
          <w:tcPr>
            <w:tcW w:w="360" w:type="dxa"/>
          </w:tcPr>
          <w:p w14:paraId="3B69101D" w14:textId="77777777" w:rsidR="00F9718A" w:rsidRPr="000252D5" w:rsidRDefault="00F9718A" w:rsidP="00F9718A"/>
        </w:tc>
        <w:tc>
          <w:tcPr>
            <w:tcW w:w="1440" w:type="dxa"/>
          </w:tcPr>
          <w:p w14:paraId="489BFF27" w14:textId="77777777" w:rsidR="00F9718A" w:rsidRPr="000252D5" w:rsidRDefault="00F9718A" w:rsidP="00F9718A"/>
        </w:tc>
      </w:tr>
      <w:tr w:rsidR="00F9718A" w:rsidRPr="000252D5" w14:paraId="15F4693D" w14:textId="77777777" w:rsidTr="00F9718A">
        <w:trPr>
          <w:trHeight w:val="360"/>
        </w:trPr>
        <w:tc>
          <w:tcPr>
            <w:tcW w:w="1442" w:type="dxa"/>
          </w:tcPr>
          <w:p w14:paraId="25DF80F4" w14:textId="77777777" w:rsidR="00F9718A" w:rsidRPr="000252D5" w:rsidRDefault="00F9718A" w:rsidP="00F9718A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</w:tcPr>
          <w:p w14:paraId="0A62CEC3" w14:textId="77777777" w:rsidR="00F9718A" w:rsidRPr="000252D5" w:rsidRDefault="00F9718A" w:rsidP="00F9718A"/>
        </w:tc>
        <w:tc>
          <w:tcPr>
            <w:tcW w:w="3960" w:type="dxa"/>
            <w:tcBorders>
              <w:left w:val="single" w:sz="4" w:space="0" w:color="auto"/>
            </w:tcBorders>
            <w:vAlign w:val="bottom"/>
          </w:tcPr>
          <w:p w14:paraId="0BA2B236" w14:textId="77777777" w:rsidR="00F9718A" w:rsidRPr="000252D5" w:rsidRDefault="00F9718A" w:rsidP="00F9718A"/>
        </w:tc>
        <w:tc>
          <w:tcPr>
            <w:tcW w:w="3960" w:type="dxa"/>
            <w:tcBorders>
              <w:right w:val="single" w:sz="4" w:space="0" w:color="auto"/>
            </w:tcBorders>
            <w:vAlign w:val="bottom"/>
          </w:tcPr>
          <w:p w14:paraId="7B9B6AE6" w14:textId="77777777" w:rsidR="00F9718A" w:rsidRPr="000252D5" w:rsidRDefault="00F9718A" w:rsidP="00F9718A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460FCFB" w14:textId="77777777" w:rsidR="00F9718A" w:rsidRPr="000252D5" w:rsidRDefault="00F9718A" w:rsidP="00F9718A"/>
        </w:tc>
        <w:tc>
          <w:tcPr>
            <w:tcW w:w="1440" w:type="dxa"/>
          </w:tcPr>
          <w:p w14:paraId="67D5F3BC" w14:textId="77777777" w:rsidR="00F9718A" w:rsidRPr="000252D5" w:rsidRDefault="00F9718A" w:rsidP="00F9718A"/>
        </w:tc>
      </w:tr>
      <w:tr w:rsidR="00F9718A" w:rsidRPr="000252D5" w14:paraId="2B3E9C71" w14:textId="77777777" w:rsidTr="00F9718A">
        <w:trPr>
          <w:trHeight w:val="2448"/>
        </w:trPr>
        <w:tc>
          <w:tcPr>
            <w:tcW w:w="1442" w:type="dxa"/>
          </w:tcPr>
          <w:p w14:paraId="5C75F8E3" w14:textId="77777777" w:rsidR="00F9718A" w:rsidRPr="000252D5" w:rsidRDefault="00F9718A" w:rsidP="005635A4"/>
        </w:tc>
        <w:tc>
          <w:tcPr>
            <w:tcW w:w="360" w:type="dxa"/>
            <w:tcBorders>
              <w:top w:val="single" w:sz="4" w:space="0" w:color="auto"/>
            </w:tcBorders>
          </w:tcPr>
          <w:p w14:paraId="34DA115B" w14:textId="77777777" w:rsidR="00F9718A" w:rsidRPr="000252D5" w:rsidRDefault="00F9718A" w:rsidP="005635A4"/>
        </w:tc>
        <w:tc>
          <w:tcPr>
            <w:tcW w:w="3960" w:type="dxa"/>
            <w:vAlign w:val="bottom"/>
          </w:tcPr>
          <w:p w14:paraId="2CD89153" w14:textId="77777777" w:rsidR="00F9718A" w:rsidRPr="000252D5" w:rsidRDefault="00F9718A" w:rsidP="005635A4"/>
        </w:tc>
        <w:tc>
          <w:tcPr>
            <w:tcW w:w="3960" w:type="dxa"/>
            <w:vAlign w:val="bottom"/>
          </w:tcPr>
          <w:p w14:paraId="0B4BD8A6" w14:textId="77777777" w:rsidR="00F9718A" w:rsidRPr="000252D5" w:rsidRDefault="00F9718A" w:rsidP="0006538A">
            <w:pPr>
              <w:pStyle w:val="berschrift3"/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77C31452" w14:textId="77777777" w:rsidR="00F9718A" w:rsidRPr="000252D5" w:rsidRDefault="00F9718A" w:rsidP="005635A4"/>
        </w:tc>
        <w:tc>
          <w:tcPr>
            <w:tcW w:w="1440" w:type="dxa"/>
          </w:tcPr>
          <w:p w14:paraId="11EF7A97" w14:textId="77777777" w:rsidR="00F9718A" w:rsidRPr="000252D5" w:rsidRDefault="00F9718A" w:rsidP="005635A4"/>
        </w:tc>
      </w:tr>
      <w:tr w:rsidR="00F9718A" w:rsidRPr="000252D5" w14:paraId="508C1FB7" w14:textId="77777777" w:rsidTr="00F9718A">
        <w:trPr>
          <w:trHeight w:val="1152"/>
        </w:trPr>
        <w:tc>
          <w:tcPr>
            <w:tcW w:w="1442" w:type="dxa"/>
          </w:tcPr>
          <w:p w14:paraId="1C046DA0" w14:textId="77777777" w:rsidR="00F9718A" w:rsidRPr="000252D5" w:rsidRDefault="00F9718A" w:rsidP="005635A4"/>
        </w:tc>
        <w:tc>
          <w:tcPr>
            <w:tcW w:w="360" w:type="dxa"/>
          </w:tcPr>
          <w:p w14:paraId="70EE4D0B" w14:textId="77777777" w:rsidR="00F9718A" w:rsidRPr="000252D5" w:rsidRDefault="00F9718A" w:rsidP="005635A4"/>
        </w:tc>
        <w:tc>
          <w:tcPr>
            <w:tcW w:w="3960" w:type="dxa"/>
            <w:vAlign w:val="bottom"/>
          </w:tcPr>
          <w:p w14:paraId="010E8880" w14:textId="77777777" w:rsidR="00F9718A" w:rsidRPr="000252D5" w:rsidRDefault="00F9718A" w:rsidP="005635A4"/>
        </w:tc>
        <w:tc>
          <w:tcPr>
            <w:tcW w:w="3960" w:type="dxa"/>
            <w:shd w:val="clear" w:color="auto" w:fill="FFFFFF" w:themeFill="background1"/>
            <w:vAlign w:val="center"/>
          </w:tcPr>
          <w:p w14:paraId="25974063" w14:textId="77777777" w:rsidR="00F9718A" w:rsidRPr="000252D5" w:rsidRDefault="00000000" w:rsidP="00A35E01">
            <w:pPr>
              <w:pStyle w:val="berschrift3"/>
            </w:pPr>
            <w:sdt>
              <w:sdtPr>
                <w:id w:val="81885182"/>
                <w:placeholder>
                  <w:docPart w:val="82D11EEC3EF64D9E84139BE9E1D88A97"/>
                </w:placeholder>
                <w:temporary/>
                <w:showingPlcHdr/>
                <w15:appearance w15:val="hidden"/>
              </w:sdtPr>
              <w:sdtContent>
                <w:r w:rsidR="00F9718A" w:rsidRPr="000252D5">
                  <w:rPr>
                    <w:lang w:bidi="de-DE"/>
                  </w:rPr>
                  <w:t>Lasst uns feiern!</w:t>
                </w:r>
              </w:sdtContent>
            </w:sdt>
          </w:p>
        </w:tc>
        <w:tc>
          <w:tcPr>
            <w:tcW w:w="360" w:type="dxa"/>
            <w:vAlign w:val="bottom"/>
          </w:tcPr>
          <w:p w14:paraId="368DDE0C" w14:textId="77777777" w:rsidR="00F9718A" w:rsidRPr="000252D5" w:rsidRDefault="00F9718A" w:rsidP="005635A4"/>
        </w:tc>
        <w:tc>
          <w:tcPr>
            <w:tcW w:w="1440" w:type="dxa"/>
          </w:tcPr>
          <w:p w14:paraId="7B8C4DA8" w14:textId="77777777" w:rsidR="00F9718A" w:rsidRPr="000252D5" w:rsidRDefault="00F9718A" w:rsidP="005635A4"/>
        </w:tc>
      </w:tr>
      <w:tr w:rsidR="00F9718A" w:rsidRPr="000252D5" w14:paraId="6CE8102A" w14:textId="77777777" w:rsidTr="00F9718A">
        <w:trPr>
          <w:trHeight w:val="2520"/>
        </w:trPr>
        <w:tc>
          <w:tcPr>
            <w:tcW w:w="1442" w:type="dxa"/>
          </w:tcPr>
          <w:p w14:paraId="2AA988B9" w14:textId="77777777" w:rsidR="00F9718A" w:rsidRPr="000252D5" w:rsidRDefault="00F9718A" w:rsidP="005635A4"/>
        </w:tc>
        <w:tc>
          <w:tcPr>
            <w:tcW w:w="360" w:type="dxa"/>
            <w:tcBorders>
              <w:bottom w:val="single" w:sz="4" w:space="0" w:color="auto"/>
            </w:tcBorders>
          </w:tcPr>
          <w:p w14:paraId="44EEE17F" w14:textId="77777777" w:rsidR="00F9718A" w:rsidRPr="000252D5" w:rsidRDefault="00F9718A" w:rsidP="005635A4"/>
        </w:tc>
        <w:tc>
          <w:tcPr>
            <w:tcW w:w="3960" w:type="dxa"/>
            <w:vAlign w:val="bottom"/>
          </w:tcPr>
          <w:p w14:paraId="1B4D9922" w14:textId="77777777" w:rsidR="00F9718A" w:rsidRPr="000252D5" w:rsidRDefault="00F9718A" w:rsidP="005635A4"/>
        </w:tc>
        <w:tc>
          <w:tcPr>
            <w:tcW w:w="3960" w:type="dxa"/>
            <w:vAlign w:val="bottom"/>
          </w:tcPr>
          <w:p w14:paraId="0AF87895" w14:textId="77777777" w:rsidR="00F9718A" w:rsidRPr="000252D5" w:rsidRDefault="00F9718A" w:rsidP="0006538A">
            <w:pPr>
              <w:pStyle w:val="berschrift3"/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7936ADB0" w14:textId="77777777" w:rsidR="00F9718A" w:rsidRPr="000252D5" w:rsidRDefault="00F9718A" w:rsidP="005635A4"/>
        </w:tc>
        <w:tc>
          <w:tcPr>
            <w:tcW w:w="1440" w:type="dxa"/>
          </w:tcPr>
          <w:p w14:paraId="41B236AB" w14:textId="77777777" w:rsidR="00F9718A" w:rsidRPr="000252D5" w:rsidRDefault="00F9718A" w:rsidP="005635A4"/>
        </w:tc>
      </w:tr>
      <w:tr w:rsidR="00F9718A" w:rsidRPr="000252D5" w14:paraId="5BCD5478" w14:textId="77777777" w:rsidTr="00F9718A">
        <w:trPr>
          <w:trHeight w:val="2448"/>
        </w:trPr>
        <w:tc>
          <w:tcPr>
            <w:tcW w:w="1442" w:type="dxa"/>
          </w:tcPr>
          <w:p w14:paraId="1DC1177E" w14:textId="77777777" w:rsidR="00F9718A" w:rsidRPr="000252D5" w:rsidRDefault="00F9718A" w:rsidP="005635A4"/>
        </w:tc>
        <w:tc>
          <w:tcPr>
            <w:tcW w:w="360" w:type="dxa"/>
            <w:tcBorders>
              <w:top w:val="single" w:sz="4" w:space="0" w:color="auto"/>
            </w:tcBorders>
          </w:tcPr>
          <w:p w14:paraId="13AEF68C" w14:textId="77777777" w:rsidR="00F9718A" w:rsidRPr="000252D5" w:rsidRDefault="00F9718A" w:rsidP="005635A4"/>
        </w:tc>
        <w:tc>
          <w:tcPr>
            <w:tcW w:w="3960" w:type="dxa"/>
            <w:vAlign w:val="bottom"/>
          </w:tcPr>
          <w:p w14:paraId="3A350E0F" w14:textId="77777777" w:rsidR="00F9718A" w:rsidRPr="000252D5" w:rsidRDefault="00F9718A" w:rsidP="005635A4"/>
        </w:tc>
        <w:tc>
          <w:tcPr>
            <w:tcW w:w="3960" w:type="dxa"/>
            <w:vAlign w:val="bottom"/>
          </w:tcPr>
          <w:p w14:paraId="20692DF1" w14:textId="77777777" w:rsidR="00F9718A" w:rsidRPr="000252D5" w:rsidRDefault="00F9718A" w:rsidP="0006538A">
            <w:pPr>
              <w:pStyle w:val="berschrift3"/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7E143DE1" w14:textId="77777777" w:rsidR="00F9718A" w:rsidRPr="000252D5" w:rsidRDefault="00F9718A" w:rsidP="005635A4"/>
        </w:tc>
        <w:tc>
          <w:tcPr>
            <w:tcW w:w="1440" w:type="dxa"/>
          </w:tcPr>
          <w:p w14:paraId="6996DDF1" w14:textId="77777777" w:rsidR="00F9718A" w:rsidRPr="000252D5" w:rsidRDefault="00F9718A" w:rsidP="005635A4"/>
        </w:tc>
      </w:tr>
      <w:tr w:rsidR="00F9718A" w:rsidRPr="000252D5" w14:paraId="09AF3086" w14:textId="77777777" w:rsidTr="00F9718A">
        <w:trPr>
          <w:trHeight w:val="1152"/>
        </w:trPr>
        <w:tc>
          <w:tcPr>
            <w:tcW w:w="1442" w:type="dxa"/>
          </w:tcPr>
          <w:p w14:paraId="6F2E6B57" w14:textId="77777777" w:rsidR="00F9718A" w:rsidRPr="000252D5" w:rsidRDefault="00F9718A" w:rsidP="005635A4"/>
        </w:tc>
        <w:tc>
          <w:tcPr>
            <w:tcW w:w="360" w:type="dxa"/>
          </w:tcPr>
          <w:p w14:paraId="62D8CA16" w14:textId="77777777" w:rsidR="00F9718A" w:rsidRPr="000252D5" w:rsidRDefault="00F9718A" w:rsidP="005635A4"/>
        </w:tc>
        <w:tc>
          <w:tcPr>
            <w:tcW w:w="3960" w:type="dxa"/>
            <w:vAlign w:val="bottom"/>
          </w:tcPr>
          <w:p w14:paraId="31CD93F9" w14:textId="77777777" w:rsidR="00F9718A" w:rsidRPr="000252D5" w:rsidRDefault="00F9718A" w:rsidP="005635A4"/>
        </w:tc>
        <w:tc>
          <w:tcPr>
            <w:tcW w:w="3960" w:type="dxa"/>
            <w:shd w:val="clear" w:color="auto" w:fill="FFFFFF" w:themeFill="background1"/>
            <w:vAlign w:val="center"/>
          </w:tcPr>
          <w:p w14:paraId="36B2731A" w14:textId="77777777" w:rsidR="00F9718A" w:rsidRPr="000252D5" w:rsidRDefault="00000000" w:rsidP="000A1913">
            <w:pPr>
              <w:pStyle w:val="berschrift3"/>
            </w:pPr>
            <w:sdt>
              <w:sdtPr>
                <w:id w:val="-1396809466"/>
                <w:placeholder>
                  <w:docPart w:val="D332434C416F42FBA294E311C99B4305"/>
                </w:placeholder>
                <w:temporary/>
                <w:showingPlcHdr/>
                <w15:appearance w15:val="hidden"/>
              </w:sdtPr>
              <w:sdtContent>
                <w:r w:rsidR="00F9718A" w:rsidRPr="000252D5">
                  <w:rPr>
                    <w:lang w:bidi="de-DE"/>
                  </w:rPr>
                  <w:t>Lasst uns feiern!</w:t>
                </w:r>
              </w:sdtContent>
            </w:sdt>
          </w:p>
        </w:tc>
        <w:tc>
          <w:tcPr>
            <w:tcW w:w="360" w:type="dxa"/>
            <w:vAlign w:val="bottom"/>
          </w:tcPr>
          <w:p w14:paraId="76F67666" w14:textId="77777777" w:rsidR="00F9718A" w:rsidRPr="000252D5" w:rsidRDefault="00F9718A" w:rsidP="005635A4"/>
        </w:tc>
        <w:tc>
          <w:tcPr>
            <w:tcW w:w="1440" w:type="dxa"/>
          </w:tcPr>
          <w:p w14:paraId="68290B9B" w14:textId="77777777" w:rsidR="00F9718A" w:rsidRPr="000252D5" w:rsidRDefault="00F9718A" w:rsidP="005635A4"/>
        </w:tc>
      </w:tr>
      <w:tr w:rsidR="00F9718A" w:rsidRPr="000252D5" w14:paraId="45364374" w14:textId="77777777" w:rsidTr="00F9718A">
        <w:trPr>
          <w:trHeight w:val="2520"/>
        </w:trPr>
        <w:tc>
          <w:tcPr>
            <w:tcW w:w="1442" w:type="dxa"/>
          </w:tcPr>
          <w:p w14:paraId="20E537C8" w14:textId="77777777" w:rsidR="00F9718A" w:rsidRPr="000252D5" w:rsidRDefault="00F9718A" w:rsidP="00543701"/>
        </w:tc>
        <w:tc>
          <w:tcPr>
            <w:tcW w:w="360" w:type="dxa"/>
            <w:tcBorders>
              <w:bottom w:val="single" w:sz="4" w:space="0" w:color="auto"/>
            </w:tcBorders>
          </w:tcPr>
          <w:p w14:paraId="1499C8DA" w14:textId="77777777" w:rsidR="00F9718A" w:rsidRPr="000252D5" w:rsidRDefault="00F9718A" w:rsidP="00543701"/>
        </w:tc>
        <w:tc>
          <w:tcPr>
            <w:tcW w:w="3960" w:type="dxa"/>
            <w:vAlign w:val="bottom"/>
          </w:tcPr>
          <w:p w14:paraId="6ABB1AD3" w14:textId="77777777" w:rsidR="00F9718A" w:rsidRPr="000252D5" w:rsidRDefault="00F9718A" w:rsidP="00543701"/>
        </w:tc>
        <w:tc>
          <w:tcPr>
            <w:tcW w:w="3960" w:type="dxa"/>
            <w:shd w:val="clear" w:color="auto" w:fill="auto"/>
            <w:vAlign w:val="center"/>
          </w:tcPr>
          <w:p w14:paraId="2701035F" w14:textId="77777777" w:rsidR="00F9718A" w:rsidRPr="000252D5" w:rsidRDefault="00F9718A" w:rsidP="00543701"/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6CEB0A82" w14:textId="77777777" w:rsidR="00F9718A" w:rsidRPr="000252D5" w:rsidRDefault="00F9718A" w:rsidP="00543701"/>
        </w:tc>
        <w:tc>
          <w:tcPr>
            <w:tcW w:w="1440" w:type="dxa"/>
          </w:tcPr>
          <w:p w14:paraId="0FFF0382" w14:textId="77777777" w:rsidR="00F9718A" w:rsidRPr="000252D5" w:rsidRDefault="00F9718A" w:rsidP="00543701"/>
        </w:tc>
      </w:tr>
      <w:tr w:rsidR="00F9718A" w:rsidRPr="000252D5" w14:paraId="29102D7B" w14:textId="77777777" w:rsidTr="00F9718A">
        <w:trPr>
          <w:trHeight w:val="360"/>
        </w:trPr>
        <w:tc>
          <w:tcPr>
            <w:tcW w:w="1442" w:type="dxa"/>
          </w:tcPr>
          <w:p w14:paraId="4DC69FF1" w14:textId="77777777" w:rsidR="00F9718A" w:rsidRPr="000252D5" w:rsidRDefault="00F9718A" w:rsidP="00543701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</w:tcPr>
          <w:p w14:paraId="57F2C27B" w14:textId="77777777" w:rsidR="00F9718A" w:rsidRPr="000252D5" w:rsidRDefault="00F9718A" w:rsidP="00543701"/>
        </w:tc>
        <w:tc>
          <w:tcPr>
            <w:tcW w:w="3960" w:type="dxa"/>
            <w:tcBorders>
              <w:left w:val="single" w:sz="4" w:space="0" w:color="auto"/>
            </w:tcBorders>
            <w:vAlign w:val="bottom"/>
          </w:tcPr>
          <w:p w14:paraId="171BD209" w14:textId="77777777" w:rsidR="00F9718A" w:rsidRPr="000252D5" w:rsidRDefault="00F9718A" w:rsidP="00543701"/>
        </w:tc>
        <w:tc>
          <w:tcPr>
            <w:tcW w:w="39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556595" w14:textId="77777777" w:rsidR="00F9718A" w:rsidRPr="000252D5" w:rsidRDefault="00F9718A" w:rsidP="00543701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426D573" w14:textId="77777777" w:rsidR="00F9718A" w:rsidRPr="000252D5" w:rsidRDefault="00F9718A" w:rsidP="00543701"/>
        </w:tc>
        <w:tc>
          <w:tcPr>
            <w:tcW w:w="1440" w:type="dxa"/>
          </w:tcPr>
          <w:p w14:paraId="40D79231" w14:textId="77777777" w:rsidR="00F9718A" w:rsidRPr="000252D5" w:rsidRDefault="00F9718A" w:rsidP="00543701"/>
        </w:tc>
      </w:tr>
    </w:tbl>
    <w:p w14:paraId="6CAD8CB1" w14:textId="77777777" w:rsidR="003D63DC" w:rsidRPr="000252D5" w:rsidRDefault="003D63DC" w:rsidP="003D63DC"/>
    <w:p w14:paraId="58FB474E" w14:textId="77777777" w:rsidR="00F9718A" w:rsidRPr="000252D5" w:rsidRDefault="00F9718A" w:rsidP="003D63DC">
      <w:pPr>
        <w:sectPr w:rsidR="00F9718A" w:rsidRPr="000252D5" w:rsidSect="00215DDB">
          <w:pgSz w:w="11906" w:h="16838" w:code="9"/>
          <w:pgMar w:top="360" w:right="360" w:bottom="360" w:left="360" w:header="706" w:footer="706" w:gutter="0"/>
          <w:cols w:space="708"/>
          <w:docGrid w:linePitch="360"/>
        </w:sectPr>
      </w:pPr>
    </w:p>
    <w:p w14:paraId="3AEB4F7B" w14:textId="77777777" w:rsidR="008534DC" w:rsidRPr="000252D5" w:rsidRDefault="008F75F7">
      <w:r w:rsidRPr="000252D5">
        <w:rPr>
          <w:noProof/>
          <w:lang w:bidi="de-DE"/>
        </w:rPr>
        <w:lastRenderedPageBreak/>
        <w:drawing>
          <wp:anchor distT="0" distB="0" distL="114300" distR="114300" simplePos="0" relativeHeight="251658243" behindDoc="1" locked="1" layoutInCell="1" allowOverlap="1" wp14:anchorId="2118138A" wp14:editId="33B260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None/>
            <wp:docPr id="31" name="Bild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ayout w:type="fixed"/>
        <w:tblCellMar>
          <w:top w:w="170" w:type="dxa"/>
          <w:left w:w="170" w:type="dxa"/>
          <w:right w:w="170" w:type="dxa"/>
        </w:tblCellMar>
        <w:tblLook w:val="0600" w:firstRow="0" w:lastRow="0" w:firstColumn="0" w:lastColumn="0" w:noHBand="1" w:noVBand="1"/>
        <w:tblCaption w:val="Layouttabelle"/>
      </w:tblPr>
      <w:tblGrid>
        <w:gridCol w:w="1400"/>
        <w:gridCol w:w="360"/>
        <w:gridCol w:w="3832"/>
        <w:gridCol w:w="3832"/>
        <w:gridCol w:w="360"/>
        <w:gridCol w:w="1402"/>
      </w:tblGrid>
      <w:tr w:rsidR="001B4F37" w:rsidRPr="000252D5" w14:paraId="58008E76" w14:textId="77777777" w:rsidTr="00345C63">
        <w:trPr>
          <w:trHeight w:val="907"/>
        </w:trPr>
        <w:tc>
          <w:tcPr>
            <w:tcW w:w="1439" w:type="dxa"/>
            <w:tcMar>
              <w:top w:w="0" w:type="dxa"/>
            </w:tcMar>
          </w:tcPr>
          <w:p w14:paraId="7054FAD8" w14:textId="77777777" w:rsidR="001B4F37" w:rsidRPr="000252D5" w:rsidRDefault="001B4F37" w:rsidP="001B4F37"/>
        </w:tc>
        <w:tc>
          <w:tcPr>
            <w:tcW w:w="360" w:type="dxa"/>
            <w:tcMar>
              <w:top w:w="0" w:type="dxa"/>
            </w:tcMar>
          </w:tcPr>
          <w:p w14:paraId="07283685" w14:textId="77777777" w:rsidR="001B4F37" w:rsidRPr="000252D5" w:rsidRDefault="001B4F37" w:rsidP="001B4F37"/>
        </w:tc>
        <w:tc>
          <w:tcPr>
            <w:tcW w:w="3960" w:type="dxa"/>
            <w:tcMar>
              <w:top w:w="0" w:type="dxa"/>
            </w:tcMar>
          </w:tcPr>
          <w:p w14:paraId="2CC03E25" w14:textId="77777777" w:rsidR="001B4F37" w:rsidRPr="000252D5" w:rsidRDefault="001B4F37" w:rsidP="001B4F37"/>
        </w:tc>
        <w:tc>
          <w:tcPr>
            <w:tcW w:w="3960" w:type="dxa"/>
            <w:tcMar>
              <w:top w:w="0" w:type="dxa"/>
            </w:tcMar>
          </w:tcPr>
          <w:p w14:paraId="661CE343" w14:textId="77777777" w:rsidR="001B4F37" w:rsidRPr="000252D5" w:rsidRDefault="001B4F37" w:rsidP="001B4F37"/>
        </w:tc>
        <w:tc>
          <w:tcPr>
            <w:tcW w:w="360" w:type="dxa"/>
            <w:tcMar>
              <w:top w:w="0" w:type="dxa"/>
            </w:tcMar>
          </w:tcPr>
          <w:p w14:paraId="7D4768AA" w14:textId="77777777" w:rsidR="001B4F37" w:rsidRPr="000252D5" w:rsidRDefault="001B4F37" w:rsidP="001B4F37"/>
        </w:tc>
        <w:tc>
          <w:tcPr>
            <w:tcW w:w="1440" w:type="dxa"/>
            <w:tcMar>
              <w:top w:w="0" w:type="dxa"/>
            </w:tcMar>
          </w:tcPr>
          <w:p w14:paraId="37872E1B" w14:textId="77777777" w:rsidR="001B4F37" w:rsidRPr="000252D5" w:rsidRDefault="001B4F37" w:rsidP="001B4F37"/>
        </w:tc>
      </w:tr>
      <w:tr w:rsidR="001B4F37" w:rsidRPr="000252D5" w14:paraId="103E552D" w14:textId="77777777" w:rsidTr="00345C63">
        <w:trPr>
          <w:trHeight w:val="360"/>
        </w:trPr>
        <w:tc>
          <w:tcPr>
            <w:tcW w:w="1439" w:type="dxa"/>
            <w:tcMar>
              <w:top w:w="0" w:type="dxa"/>
            </w:tcMar>
          </w:tcPr>
          <w:p w14:paraId="286617BD" w14:textId="77777777" w:rsidR="001B4F37" w:rsidRPr="000252D5" w:rsidRDefault="001B4F37" w:rsidP="001B4F37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6FA98373" w14:textId="77777777" w:rsidR="001B4F37" w:rsidRPr="000252D5" w:rsidRDefault="001B4F37" w:rsidP="001B4F37"/>
        </w:tc>
        <w:tc>
          <w:tcPr>
            <w:tcW w:w="39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5524D228" w14:textId="77777777" w:rsidR="001B4F37" w:rsidRPr="000252D5" w:rsidRDefault="001B4F37" w:rsidP="001B4F37"/>
        </w:tc>
        <w:tc>
          <w:tcPr>
            <w:tcW w:w="39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009F1A48" w14:textId="77777777" w:rsidR="001B4F37" w:rsidRPr="000252D5" w:rsidRDefault="001B4F37" w:rsidP="001B4F37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</w:tcMar>
          </w:tcPr>
          <w:p w14:paraId="72BFF626" w14:textId="77777777" w:rsidR="001B4F37" w:rsidRPr="000252D5" w:rsidRDefault="001B4F37" w:rsidP="001B4F37"/>
        </w:tc>
        <w:tc>
          <w:tcPr>
            <w:tcW w:w="1440" w:type="dxa"/>
            <w:tcMar>
              <w:top w:w="0" w:type="dxa"/>
            </w:tcMar>
          </w:tcPr>
          <w:p w14:paraId="49530046" w14:textId="77777777" w:rsidR="001B4F37" w:rsidRPr="000252D5" w:rsidRDefault="001B4F37" w:rsidP="001B4F37"/>
        </w:tc>
      </w:tr>
      <w:tr w:rsidR="001B4F37" w:rsidRPr="000252D5" w14:paraId="3B39EABB" w14:textId="77777777" w:rsidTr="00345C63">
        <w:trPr>
          <w:trHeight w:val="1269"/>
        </w:trPr>
        <w:tc>
          <w:tcPr>
            <w:tcW w:w="1439" w:type="dxa"/>
          </w:tcPr>
          <w:p w14:paraId="4256475C" w14:textId="77777777" w:rsidR="001B4F37" w:rsidRPr="000252D5" w:rsidRDefault="001B4F37" w:rsidP="0059630D"/>
        </w:tc>
        <w:tc>
          <w:tcPr>
            <w:tcW w:w="360" w:type="dxa"/>
            <w:tcBorders>
              <w:top w:val="single" w:sz="4" w:space="0" w:color="auto"/>
            </w:tcBorders>
          </w:tcPr>
          <w:p w14:paraId="02FC6E1D" w14:textId="77777777" w:rsidR="001B4F37" w:rsidRPr="000252D5" w:rsidRDefault="001B4F37" w:rsidP="0059630D"/>
        </w:tc>
        <w:tc>
          <w:tcPr>
            <w:tcW w:w="3960" w:type="dxa"/>
          </w:tcPr>
          <w:p w14:paraId="29191246" w14:textId="77777777" w:rsidR="001B4F37" w:rsidRPr="000252D5" w:rsidRDefault="001B4F37" w:rsidP="0059630D"/>
        </w:tc>
        <w:tc>
          <w:tcPr>
            <w:tcW w:w="3960" w:type="dxa"/>
            <w:tcBorders>
              <w:bottom w:val="single" w:sz="4" w:space="0" w:color="B9B9B9" w:themeColor="background2" w:themeShade="BF"/>
            </w:tcBorders>
            <w:tcMar>
              <w:top w:w="432" w:type="dxa"/>
            </w:tcMar>
          </w:tcPr>
          <w:p w14:paraId="41DEC2B3" w14:textId="77777777" w:rsidR="001B4F37" w:rsidRPr="000252D5" w:rsidRDefault="00000000" w:rsidP="0059630D">
            <w:pPr>
              <w:pStyle w:val="berschrift4"/>
            </w:pPr>
            <w:sdt>
              <w:sdtPr>
                <w:id w:val="-473522750"/>
                <w:placeholder>
                  <w:docPart w:val="233560FEC7FB4D09B1DF5C1BE8B8079B"/>
                </w:placeholder>
                <w:temporary/>
                <w:showingPlcHdr/>
                <w15:appearance w15:val="hidden"/>
              </w:sdtPr>
              <w:sdtContent>
                <w:r w:rsidR="001B4F37" w:rsidRPr="000252D5">
                  <w:rPr>
                    <w:lang w:bidi="de-DE"/>
                  </w:rPr>
                  <w:t>RENE HAT 40. GEBURTSTAG!</w:t>
                </w:r>
              </w:sdtContent>
            </w:sdt>
          </w:p>
          <w:p w14:paraId="19E03182" w14:textId="77777777" w:rsidR="001B4F37" w:rsidRPr="000252D5" w:rsidRDefault="00000000" w:rsidP="001E0FB1">
            <w:pPr>
              <w:pStyle w:val="berschrift5"/>
            </w:pPr>
            <w:sdt>
              <w:sdtPr>
                <w:id w:val="2081949441"/>
                <w:placeholder>
                  <w:docPart w:val="DD9B56098CBD47209F1D92ACC4778E64"/>
                </w:placeholder>
                <w:temporary/>
                <w:showingPlcHdr/>
                <w15:appearance w15:val="hidden"/>
              </w:sdtPr>
              <w:sdtContent>
                <w:r w:rsidR="001B4F37" w:rsidRPr="000252D5">
                  <w:rPr>
                    <w:lang w:bidi="de-DE"/>
                  </w:rPr>
                  <w:t>Datum: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48D811F5" w14:textId="77777777" w:rsidR="001B4F37" w:rsidRPr="000252D5" w:rsidRDefault="001B4F37" w:rsidP="0059630D"/>
        </w:tc>
        <w:tc>
          <w:tcPr>
            <w:tcW w:w="1440" w:type="dxa"/>
          </w:tcPr>
          <w:p w14:paraId="2435B3A8" w14:textId="77777777" w:rsidR="001B4F37" w:rsidRPr="000252D5" w:rsidRDefault="001B4F37" w:rsidP="0059630D"/>
        </w:tc>
      </w:tr>
      <w:tr w:rsidR="001B4F37" w:rsidRPr="000252D5" w14:paraId="42C354C3" w14:textId="77777777" w:rsidTr="001B4F37">
        <w:trPr>
          <w:trHeight w:val="588"/>
        </w:trPr>
        <w:tc>
          <w:tcPr>
            <w:tcW w:w="1439" w:type="dxa"/>
          </w:tcPr>
          <w:p w14:paraId="37EED257" w14:textId="77777777" w:rsidR="001B4F37" w:rsidRPr="000252D5" w:rsidRDefault="001B4F37" w:rsidP="0030224C"/>
        </w:tc>
        <w:tc>
          <w:tcPr>
            <w:tcW w:w="360" w:type="dxa"/>
          </w:tcPr>
          <w:p w14:paraId="6008153E" w14:textId="77777777" w:rsidR="001B4F37" w:rsidRPr="000252D5" w:rsidRDefault="001B4F37" w:rsidP="0030224C"/>
        </w:tc>
        <w:tc>
          <w:tcPr>
            <w:tcW w:w="3960" w:type="dxa"/>
          </w:tcPr>
          <w:p w14:paraId="3123C9DC" w14:textId="77777777" w:rsidR="001B4F37" w:rsidRPr="000252D5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4503CAB3" w14:textId="77777777" w:rsidR="001B4F37" w:rsidRPr="000252D5" w:rsidRDefault="00000000" w:rsidP="001E0FB1">
            <w:pPr>
              <w:pStyle w:val="berschrift5"/>
            </w:pPr>
            <w:sdt>
              <w:sdtPr>
                <w:id w:val="-86774133"/>
                <w:placeholder>
                  <w:docPart w:val="BBCB8166ADFA4CE1B520AD53F2109866"/>
                </w:placeholder>
                <w:temporary/>
                <w:showingPlcHdr/>
                <w15:appearance w15:val="hidden"/>
              </w:sdtPr>
              <w:sdtContent>
                <w:r w:rsidR="001B4F37" w:rsidRPr="000252D5">
                  <w:rPr>
                    <w:lang w:bidi="de-DE"/>
                  </w:rPr>
                  <w:t>Uhrzeit:</w:t>
                </w:r>
              </w:sdtContent>
            </w:sdt>
          </w:p>
        </w:tc>
        <w:tc>
          <w:tcPr>
            <w:tcW w:w="360" w:type="dxa"/>
          </w:tcPr>
          <w:p w14:paraId="3D83FD55" w14:textId="77777777" w:rsidR="001B4F37" w:rsidRPr="000252D5" w:rsidRDefault="001B4F37" w:rsidP="0030224C"/>
        </w:tc>
        <w:tc>
          <w:tcPr>
            <w:tcW w:w="1440" w:type="dxa"/>
          </w:tcPr>
          <w:p w14:paraId="0B9A8A96" w14:textId="77777777" w:rsidR="001B4F37" w:rsidRPr="000252D5" w:rsidRDefault="001B4F37" w:rsidP="0030224C"/>
        </w:tc>
      </w:tr>
      <w:tr w:rsidR="001B4F37" w:rsidRPr="000252D5" w14:paraId="118E7FD5" w14:textId="77777777" w:rsidTr="00345C63">
        <w:trPr>
          <w:trHeight w:val="590"/>
        </w:trPr>
        <w:tc>
          <w:tcPr>
            <w:tcW w:w="1439" w:type="dxa"/>
          </w:tcPr>
          <w:p w14:paraId="5A97A67D" w14:textId="77777777" w:rsidR="001B4F37" w:rsidRPr="000252D5" w:rsidRDefault="001B4F37" w:rsidP="0030224C"/>
        </w:tc>
        <w:tc>
          <w:tcPr>
            <w:tcW w:w="360" w:type="dxa"/>
          </w:tcPr>
          <w:p w14:paraId="06DAE799" w14:textId="77777777" w:rsidR="001B4F37" w:rsidRPr="000252D5" w:rsidRDefault="001B4F37" w:rsidP="0030224C"/>
        </w:tc>
        <w:tc>
          <w:tcPr>
            <w:tcW w:w="3960" w:type="dxa"/>
          </w:tcPr>
          <w:p w14:paraId="16F3986C" w14:textId="77777777" w:rsidR="001B4F37" w:rsidRPr="000252D5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1A2B37C9" w14:textId="77777777" w:rsidR="001B4F37" w:rsidRPr="000252D5" w:rsidRDefault="00000000" w:rsidP="001E0FB1">
            <w:pPr>
              <w:pStyle w:val="berschrift5"/>
            </w:pPr>
            <w:sdt>
              <w:sdtPr>
                <w:id w:val="-1195924193"/>
                <w:placeholder>
                  <w:docPart w:val="726428A2CD7A460280995BE8F04A4C44"/>
                </w:placeholder>
                <w:temporary/>
                <w:showingPlcHdr/>
                <w15:appearance w15:val="hidden"/>
              </w:sdtPr>
              <w:sdtContent>
                <w:r w:rsidR="001B4F37" w:rsidRPr="000252D5">
                  <w:rPr>
                    <w:lang w:bidi="de-DE"/>
                  </w:rPr>
                  <w:t>Ort:</w:t>
                </w:r>
              </w:sdtContent>
            </w:sdt>
          </w:p>
        </w:tc>
        <w:tc>
          <w:tcPr>
            <w:tcW w:w="360" w:type="dxa"/>
          </w:tcPr>
          <w:p w14:paraId="0707D79D" w14:textId="77777777" w:rsidR="001B4F37" w:rsidRPr="000252D5" w:rsidRDefault="001B4F37" w:rsidP="0030224C"/>
        </w:tc>
        <w:tc>
          <w:tcPr>
            <w:tcW w:w="1440" w:type="dxa"/>
          </w:tcPr>
          <w:p w14:paraId="52E76159" w14:textId="77777777" w:rsidR="001B4F37" w:rsidRPr="000252D5" w:rsidRDefault="001B4F37" w:rsidP="0030224C"/>
        </w:tc>
      </w:tr>
      <w:tr w:rsidR="001B4F37" w:rsidRPr="000252D5" w14:paraId="628EE7DE" w14:textId="77777777" w:rsidTr="00345C63">
        <w:trPr>
          <w:trHeight w:val="2707"/>
        </w:trPr>
        <w:tc>
          <w:tcPr>
            <w:tcW w:w="1439" w:type="dxa"/>
          </w:tcPr>
          <w:p w14:paraId="22CAC275" w14:textId="77777777" w:rsidR="001B4F37" w:rsidRPr="000252D5" w:rsidRDefault="001B4F37" w:rsidP="0030224C"/>
        </w:tc>
        <w:tc>
          <w:tcPr>
            <w:tcW w:w="360" w:type="dxa"/>
            <w:tcBorders>
              <w:bottom w:val="single" w:sz="4" w:space="0" w:color="auto"/>
            </w:tcBorders>
          </w:tcPr>
          <w:p w14:paraId="5792BF32" w14:textId="77777777" w:rsidR="001B4F37" w:rsidRPr="000252D5" w:rsidRDefault="001B4F37" w:rsidP="0030224C"/>
        </w:tc>
        <w:tc>
          <w:tcPr>
            <w:tcW w:w="3960" w:type="dxa"/>
          </w:tcPr>
          <w:p w14:paraId="33BDBFF3" w14:textId="77777777" w:rsidR="001B4F37" w:rsidRPr="000252D5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</w:tcBorders>
          </w:tcPr>
          <w:p w14:paraId="11799E81" w14:textId="77777777" w:rsidR="001B4F37" w:rsidRPr="000252D5" w:rsidRDefault="001B4F37" w:rsidP="0030224C"/>
        </w:tc>
        <w:tc>
          <w:tcPr>
            <w:tcW w:w="360" w:type="dxa"/>
            <w:tcBorders>
              <w:bottom w:val="single" w:sz="4" w:space="0" w:color="auto"/>
            </w:tcBorders>
          </w:tcPr>
          <w:p w14:paraId="01C26A72" w14:textId="77777777" w:rsidR="001B4F37" w:rsidRPr="000252D5" w:rsidRDefault="001B4F37" w:rsidP="0030224C"/>
        </w:tc>
        <w:tc>
          <w:tcPr>
            <w:tcW w:w="1440" w:type="dxa"/>
          </w:tcPr>
          <w:p w14:paraId="1A7A5801" w14:textId="77777777" w:rsidR="001B4F37" w:rsidRPr="000252D5" w:rsidRDefault="001B4F37" w:rsidP="0030224C"/>
        </w:tc>
      </w:tr>
      <w:tr w:rsidR="001B4F37" w:rsidRPr="000252D5" w14:paraId="2ACEA3BA" w14:textId="77777777" w:rsidTr="00345C63">
        <w:trPr>
          <w:trHeight w:val="360"/>
        </w:trPr>
        <w:tc>
          <w:tcPr>
            <w:tcW w:w="1439" w:type="dxa"/>
            <w:tcMar>
              <w:top w:w="0" w:type="dxa"/>
            </w:tcMar>
          </w:tcPr>
          <w:p w14:paraId="1F6227C3" w14:textId="77777777" w:rsidR="001B4F37" w:rsidRPr="000252D5" w:rsidRDefault="001B4F37" w:rsidP="001B4F37"/>
        </w:tc>
        <w:tc>
          <w:tcPr>
            <w:tcW w:w="360" w:type="dxa"/>
            <w:tcBorders>
              <w:top w:val="single" w:sz="4" w:space="0" w:color="auto"/>
            </w:tcBorders>
            <w:tcMar>
              <w:top w:w="0" w:type="dxa"/>
            </w:tcMar>
          </w:tcPr>
          <w:p w14:paraId="139C1DD6" w14:textId="77777777" w:rsidR="001B4F37" w:rsidRPr="000252D5" w:rsidRDefault="001B4F37" w:rsidP="001B4F37"/>
        </w:tc>
        <w:tc>
          <w:tcPr>
            <w:tcW w:w="3960" w:type="dxa"/>
            <w:tcMar>
              <w:top w:w="0" w:type="dxa"/>
            </w:tcMar>
          </w:tcPr>
          <w:p w14:paraId="673164D8" w14:textId="77777777" w:rsidR="001B4F37" w:rsidRPr="000252D5" w:rsidRDefault="001B4F37" w:rsidP="001B4F37"/>
        </w:tc>
        <w:tc>
          <w:tcPr>
            <w:tcW w:w="3960" w:type="dxa"/>
            <w:tcMar>
              <w:top w:w="0" w:type="dxa"/>
            </w:tcMar>
          </w:tcPr>
          <w:p w14:paraId="6CF6A4F5" w14:textId="77777777" w:rsidR="001B4F37" w:rsidRPr="000252D5" w:rsidRDefault="001B4F37" w:rsidP="001B4F37"/>
        </w:tc>
        <w:tc>
          <w:tcPr>
            <w:tcW w:w="360" w:type="dxa"/>
            <w:tcBorders>
              <w:top w:val="single" w:sz="4" w:space="0" w:color="auto"/>
            </w:tcBorders>
            <w:tcMar>
              <w:top w:w="0" w:type="dxa"/>
            </w:tcMar>
          </w:tcPr>
          <w:p w14:paraId="4D2339D3" w14:textId="77777777" w:rsidR="001B4F37" w:rsidRPr="000252D5" w:rsidRDefault="001B4F37" w:rsidP="001B4F37"/>
        </w:tc>
        <w:tc>
          <w:tcPr>
            <w:tcW w:w="1440" w:type="dxa"/>
            <w:tcMar>
              <w:top w:w="0" w:type="dxa"/>
            </w:tcMar>
          </w:tcPr>
          <w:p w14:paraId="5B6E2001" w14:textId="77777777" w:rsidR="001B4F37" w:rsidRPr="000252D5" w:rsidRDefault="001B4F37" w:rsidP="001B4F37"/>
        </w:tc>
      </w:tr>
      <w:tr w:rsidR="001B4F37" w:rsidRPr="000252D5" w14:paraId="1691FF85" w14:textId="77777777" w:rsidTr="00345C63">
        <w:trPr>
          <w:trHeight w:val="1267"/>
        </w:trPr>
        <w:tc>
          <w:tcPr>
            <w:tcW w:w="1439" w:type="dxa"/>
          </w:tcPr>
          <w:p w14:paraId="546BD67C" w14:textId="77777777" w:rsidR="001B4F37" w:rsidRPr="000252D5" w:rsidRDefault="001B4F37" w:rsidP="0030224C"/>
        </w:tc>
        <w:tc>
          <w:tcPr>
            <w:tcW w:w="360" w:type="dxa"/>
          </w:tcPr>
          <w:p w14:paraId="48102A90" w14:textId="77777777" w:rsidR="001B4F37" w:rsidRPr="000252D5" w:rsidRDefault="001B4F37" w:rsidP="0030224C"/>
        </w:tc>
        <w:tc>
          <w:tcPr>
            <w:tcW w:w="3960" w:type="dxa"/>
          </w:tcPr>
          <w:p w14:paraId="2F3DB626" w14:textId="77777777" w:rsidR="001B4F37" w:rsidRPr="000252D5" w:rsidRDefault="001B4F37" w:rsidP="0030224C"/>
        </w:tc>
        <w:tc>
          <w:tcPr>
            <w:tcW w:w="3960" w:type="dxa"/>
            <w:tcBorders>
              <w:bottom w:val="single" w:sz="4" w:space="0" w:color="B9B9B9" w:themeColor="background2" w:themeShade="BF"/>
            </w:tcBorders>
            <w:tcMar>
              <w:top w:w="432" w:type="dxa"/>
            </w:tcMar>
          </w:tcPr>
          <w:p w14:paraId="6D818F7E" w14:textId="77777777" w:rsidR="001B4F37" w:rsidRPr="000252D5" w:rsidRDefault="00000000" w:rsidP="0059630D">
            <w:pPr>
              <w:pStyle w:val="berschrift4"/>
            </w:pPr>
            <w:sdt>
              <w:sdtPr>
                <w:id w:val="-439220885"/>
                <w:placeholder>
                  <w:docPart w:val="D27F4B7CBD9B42DF8BA7A4AAEABDAB7B"/>
                </w:placeholder>
                <w:temporary/>
                <w:showingPlcHdr/>
                <w15:appearance w15:val="hidden"/>
              </w:sdtPr>
              <w:sdtContent>
                <w:r w:rsidR="001B4F37" w:rsidRPr="000252D5">
                  <w:rPr>
                    <w:lang w:bidi="de-DE"/>
                  </w:rPr>
                  <w:t>RENE HAT 40. GEBURTSTAG!</w:t>
                </w:r>
              </w:sdtContent>
            </w:sdt>
          </w:p>
          <w:p w14:paraId="1E6ABDC0" w14:textId="77777777" w:rsidR="001B4F37" w:rsidRPr="000252D5" w:rsidRDefault="00000000" w:rsidP="001E0FB1">
            <w:pPr>
              <w:pStyle w:val="berschrift5"/>
            </w:pPr>
            <w:sdt>
              <w:sdtPr>
                <w:id w:val="559755633"/>
                <w:placeholder>
                  <w:docPart w:val="0CFFC69F979244EAA2921F28A59ABB6E"/>
                </w:placeholder>
                <w:temporary/>
                <w:showingPlcHdr/>
                <w15:appearance w15:val="hidden"/>
              </w:sdtPr>
              <w:sdtContent>
                <w:r w:rsidR="001B4F37" w:rsidRPr="000252D5">
                  <w:rPr>
                    <w:lang w:bidi="de-DE"/>
                  </w:rPr>
                  <w:t>Datum:</w:t>
                </w:r>
              </w:sdtContent>
            </w:sdt>
          </w:p>
        </w:tc>
        <w:tc>
          <w:tcPr>
            <w:tcW w:w="360" w:type="dxa"/>
          </w:tcPr>
          <w:p w14:paraId="7FFE34A8" w14:textId="77777777" w:rsidR="001B4F37" w:rsidRPr="000252D5" w:rsidRDefault="001B4F37" w:rsidP="0030224C"/>
        </w:tc>
        <w:tc>
          <w:tcPr>
            <w:tcW w:w="1440" w:type="dxa"/>
          </w:tcPr>
          <w:p w14:paraId="5636FCED" w14:textId="77777777" w:rsidR="001B4F37" w:rsidRPr="000252D5" w:rsidRDefault="001B4F37" w:rsidP="0030224C"/>
        </w:tc>
      </w:tr>
      <w:tr w:rsidR="001B4F37" w:rsidRPr="000252D5" w14:paraId="1B5FAF30" w14:textId="77777777" w:rsidTr="001B4F37">
        <w:trPr>
          <w:trHeight w:val="588"/>
        </w:trPr>
        <w:tc>
          <w:tcPr>
            <w:tcW w:w="1439" w:type="dxa"/>
          </w:tcPr>
          <w:p w14:paraId="7A04489C" w14:textId="77777777" w:rsidR="001B4F37" w:rsidRPr="000252D5" w:rsidRDefault="001B4F37" w:rsidP="0030224C"/>
        </w:tc>
        <w:tc>
          <w:tcPr>
            <w:tcW w:w="360" w:type="dxa"/>
          </w:tcPr>
          <w:p w14:paraId="11628AD3" w14:textId="77777777" w:rsidR="001B4F37" w:rsidRPr="000252D5" w:rsidRDefault="001B4F37" w:rsidP="0030224C"/>
        </w:tc>
        <w:tc>
          <w:tcPr>
            <w:tcW w:w="3960" w:type="dxa"/>
          </w:tcPr>
          <w:p w14:paraId="0C7487C3" w14:textId="77777777" w:rsidR="001B4F37" w:rsidRPr="000252D5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6D8905C6" w14:textId="77777777" w:rsidR="001B4F37" w:rsidRPr="000252D5" w:rsidRDefault="00000000" w:rsidP="001E0FB1">
            <w:pPr>
              <w:pStyle w:val="berschrift5"/>
            </w:pPr>
            <w:sdt>
              <w:sdtPr>
                <w:id w:val="372501210"/>
                <w:placeholder>
                  <w:docPart w:val="3506AFE04FCC4087A3B28CC966B2C9FC"/>
                </w:placeholder>
                <w:temporary/>
                <w:showingPlcHdr/>
                <w15:appearance w15:val="hidden"/>
              </w:sdtPr>
              <w:sdtContent>
                <w:r w:rsidR="001B4F37" w:rsidRPr="000252D5">
                  <w:rPr>
                    <w:lang w:bidi="de-DE"/>
                  </w:rPr>
                  <w:t>Uhrzeit:</w:t>
                </w:r>
              </w:sdtContent>
            </w:sdt>
          </w:p>
        </w:tc>
        <w:tc>
          <w:tcPr>
            <w:tcW w:w="360" w:type="dxa"/>
          </w:tcPr>
          <w:p w14:paraId="3CAF7723" w14:textId="77777777" w:rsidR="001B4F37" w:rsidRPr="000252D5" w:rsidRDefault="001B4F37" w:rsidP="0030224C"/>
        </w:tc>
        <w:tc>
          <w:tcPr>
            <w:tcW w:w="1440" w:type="dxa"/>
          </w:tcPr>
          <w:p w14:paraId="327A5D72" w14:textId="77777777" w:rsidR="001B4F37" w:rsidRPr="000252D5" w:rsidRDefault="001B4F37" w:rsidP="0030224C"/>
        </w:tc>
      </w:tr>
      <w:tr w:rsidR="001B4F37" w:rsidRPr="000252D5" w14:paraId="3376DA31" w14:textId="77777777" w:rsidTr="001B4F37">
        <w:trPr>
          <w:trHeight w:val="590"/>
        </w:trPr>
        <w:tc>
          <w:tcPr>
            <w:tcW w:w="1439" w:type="dxa"/>
          </w:tcPr>
          <w:p w14:paraId="40D096EF" w14:textId="77777777" w:rsidR="001B4F37" w:rsidRPr="000252D5" w:rsidRDefault="001B4F37" w:rsidP="0030224C"/>
        </w:tc>
        <w:tc>
          <w:tcPr>
            <w:tcW w:w="360" w:type="dxa"/>
          </w:tcPr>
          <w:p w14:paraId="1D3B2824" w14:textId="77777777" w:rsidR="001B4F37" w:rsidRPr="000252D5" w:rsidRDefault="001B4F37" w:rsidP="0030224C"/>
        </w:tc>
        <w:tc>
          <w:tcPr>
            <w:tcW w:w="3960" w:type="dxa"/>
          </w:tcPr>
          <w:p w14:paraId="017FB457" w14:textId="77777777" w:rsidR="001B4F37" w:rsidRPr="000252D5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1B36171E" w14:textId="77777777" w:rsidR="001B4F37" w:rsidRPr="000252D5" w:rsidRDefault="00000000" w:rsidP="001E0FB1">
            <w:pPr>
              <w:pStyle w:val="berschrift5"/>
            </w:pPr>
            <w:sdt>
              <w:sdtPr>
                <w:id w:val="272066562"/>
                <w:placeholder>
                  <w:docPart w:val="34AFB59A4D71473F9A5614AB396BFB56"/>
                </w:placeholder>
                <w:temporary/>
                <w:showingPlcHdr/>
                <w15:appearance w15:val="hidden"/>
              </w:sdtPr>
              <w:sdtContent>
                <w:r w:rsidR="001B4F37" w:rsidRPr="000252D5">
                  <w:rPr>
                    <w:lang w:bidi="de-DE"/>
                  </w:rPr>
                  <w:t>Ort:</w:t>
                </w:r>
              </w:sdtContent>
            </w:sdt>
          </w:p>
        </w:tc>
        <w:tc>
          <w:tcPr>
            <w:tcW w:w="360" w:type="dxa"/>
          </w:tcPr>
          <w:p w14:paraId="0521A582" w14:textId="77777777" w:rsidR="001B4F37" w:rsidRPr="000252D5" w:rsidRDefault="001B4F37" w:rsidP="0030224C"/>
        </w:tc>
        <w:tc>
          <w:tcPr>
            <w:tcW w:w="1440" w:type="dxa"/>
          </w:tcPr>
          <w:p w14:paraId="76D70F67" w14:textId="77777777" w:rsidR="001B4F37" w:rsidRPr="000252D5" w:rsidRDefault="001B4F37" w:rsidP="0030224C"/>
        </w:tc>
      </w:tr>
      <w:tr w:rsidR="001B4F37" w:rsidRPr="000252D5" w14:paraId="055B77D6" w14:textId="77777777" w:rsidTr="00345C63">
        <w:trPr>
          <w:trHeight w:val="2520"/>
        </w:trPr>
        <w:tc>
          <w:tcPr>
            <w:tcW w:w="1439" w:type="dxa"/>
            <w:tcMar>
              <w:top w:w="0" w:type="dxa"/>
            </w:tcMar>
          </w:tcPr>
          <w:p w14:paraId="719D5E18" w14:textId="77777777" w:rsidR="001B4F37" w:rsidRPr="000252D5" w:rsidRDefault="001B4F37" w:rsidP="0030224C"/>
        </w:tc>
        <w:tc>
          <w:tcPr>
            <w:tcW w:w="360" w:type="dxa"/>
            <w:tcBorders>
              <w:bottom w:val="single" w:sz="4" w:space="0" w:color="auto"/>
            </w:tcBorders>
            <w:tcMar>
              <w:top w:w="0" w:type="dxa"/>
            </w:tcMar>
          </w:tcPr>
          <w:p w14:paraId="3D2FA5D2" w14:textId="77777777" w:rsidR="001B4F37" w:rsidRPr="000252D5" w:rsidRDefault="001B4F37" w:rsidP="0030224C"/>
        </w:tc>
        <w:tc>
          <w:tcPr>
            <w:tcW w:w="3960" w:type="dxa"/>
            <w:tcMar>
              <w:top w:w="0" w:type="dxa"/>
            </w:tcMar>
          </w:tcPr>
          <w:p w14:paraId="67F940BA" w14:textId="77777777" w:rsidR="001B4F37" w:rsidRPr="000252D5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  <w:tcMar>
              <w:top w:w="0" w:type="dxa"/>
            </w:tcMar>
          </w:tcPr>
          <w:p w14:paraId="60351ECC" w14:textId="77777777" w:rsidR="001B4F37" w:rsidRPr="000252D5" w:rsidRDefault="001B4F37" w:rsidP="0030224C"/>
        </w:tc>
        <w:tc>
          <w:tcPr>
            <w:tcW w:w="360" w:type="dxa"/>
            <w:tcBorders>
              <w:bottom w:val="single" w:sz="4" w:space="0" w:color="auto"/>
            </w:tcBorders>
            <w:tcMar>
              <w:top w:w="0" w:type="dxa"/>
            </w:tcMar>
          </w:tcPr>
          <w:p w14:paraId="70EB6248" w14:textId="77777777" w:rsidR="001B4F37" w:rsidRPr="000252D5" w:rsidRDefault="001B4F37" w:rsidP="0030224C"/>
        </w:tc>
        <w:tc>
          <w:tcPr>
            <w:tcW w:w="1440" w:type="dxa"/>
            <w:tcMar>
              <w:top w:w="0" w:type="dxa"/>
            </w:tcMar>
          </w:tcPr>
          <w:p w14:paraId="11264CC2" w14:textId="77777777" w:rsidR="001B4F37" w:rsidRPr="000252D5" w:rsidRDefault="001B4F37" w:rsidP="0030224C"/>
        </w:tc>
      </w:tr>
      <w:tr w:rsidR="00345C63" w:rsidRPr="000252D5" w14:paraId="29907FB6" w14:textId="77777777" w:rsidTr="00345C63">
        <w:trPr>
          <w:trHeight w:val="360"/>
        </w:trPr>
        <w:tc>
          <w:tcPr>
            <w:tcW w:w="1439" w:type="dxa"/>
            <w:tcMar>
              <w:top w:w="0" w:type="dxa"/>
            </w:tcMar>
          </w:tcPr>
          <w:p w14:paraId="2110F98D" w14:textId="77777777" w:rsidR="00345C63" w:rsidRPr="000252D5" w:rsidRDefault="00345C63" w:rsidP="0030224C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23426187" w14:textId="77777777" w:rsidR="00345C63" w:rsidRPr="000252D5" w:rsidRDefault="00345C63" w:rsidP="0030224C"/>
        </w:tc>
        <w:tc>
          <w:tcPr>
            <w:tcW w:w="39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44A44093" w14:textId="77777777" w:rsidR="00345C63" w:rsidRPr="000252D5" w:rsidRDefault="00345C63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right w:val="single" w:sz="4" w:space="0" w:color="auto"/>
            </w:tcBorders>
            <w:tcMar>
              <w:top w:w="0" w:type="dxa"/>
            </w:tcMar>
          </w:tcPr>
          <w:p w14:paraId="6C4E1AA5" w14:textId="77777777" w:rsidR="00345C63" w:rsidRPr="000252D5" w:rsidRDefault="00345C63" w:rsidP="0030224C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</w:tcMar>
          </w:tcPr>
          <w:p w14:paraId="0B612494" w14:textId="77777777" w:rsidR="00345C63" w:rsidRPr="000252D5" w:rsidRDefault="00345C63" w:rsidP="0030224C"/>
        </w:tc>
        <w:tc>
          <w:tcPr>
            <w:tcW w:w="1440" w:type="dxa"/>
            <w:tcMar>
              <w:top w:w="0" w:type="dxa"/>
            </w:tcMar>
          </w:tcPr>
          <w:p w14:paraId="28C50654" w14:textId="77777777" w:rsidR="00345C63" w:rsidRPr="000252D5" w:rsidRDefault="00345C63" w:rsidP="0030224C"/>
        </w:tc>
      </w:tr>
    </w:tbl>
    <w:p w14:paraId="27802FA0" w14:textId="77777777" w:rsidR="00DE1DFD" w:rsidRPr="000252D5" w:rsidRDefault="00DE1DFD"/>
    <w:p w14:paraId="7BAFE40A" w14:textId="77777777" w:rsidR="00466E67" w:rsidRPr="000252D5" w:rsidRDefault="00466E67">
      <w:pPr>
        <w:sectPr w:rsidR="00466E67" w:rsidRPr="000252D5" w:rsidSect="0065096C">
          <w:pgSz w:w="11906" w:h="16838" w:code="9"/>
          <w:pgMar w:top="360" w:right="360" w:bottom="360" w:left="360" w:header="706" w:footer="706" w:gutter="0"/>
          <w:cols w:space="708"/>
          <w:docGrid w:linePitch="360"/>
        </w:sectPr>
      </w:pPr>
    </w:p>
    <w:p w14:paraId="25CC4873" w14:textId="77777777" w:rsidR="002F6C5D" w:rsidRPr="000252D5" w:rsidRDefault="00470B35">
      <w:r w:rsidRPr="000252D5">
        <w:rPr>
          <w:noProof/>
          <w:lang w:bidi="de-DE"/>
        </w:rPr>
        <w:lastRenderedPageBreak/>
        <w:drawing>
          <wp:anchor distT="0" distB="0" distL="114300" distR="114300" simplePos="0" relativeHeight="251658244" behindDoc="1" locked="1" layoutInCell="1" allowOverlap="1" wp14:anchorId="5D38D092" wp14:editId="67A6560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7525" cy="7772400"/>
            <wp:effectExtent l="0" t="0" r="9525" b="0"/>
            <wp:wrapNone/>
            <wp:docPr id="2" name="Bild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1F" w:rsidRPr="000252D5">
        <w:rPr>
          <w:lang w:bidi="de-DE"/>
        </w:rPr>
        <w:t>`</w:t>
      </w:r>
    </w:p>
    <w:tbl>
      <w:tblPr>
        <w:tblW w:w="5000" w:type="pct"/>
        <w:tblLook w:val="04A0" w:firstRow="1" w:lastRow="0" w:firstColumn="1" w:lastColumn="0" w:noHBand="0" w:noVBand="1"/>
        <w:tblCaption w:val="Layouttabelle"/>
      </w:tblPr>
      <w:tblGrid>
        <w:gridCol w:w="1151"/>
        <w:gridCol w:w="384"/>
        <w:gridCol w:w="6524"/>
        <w:gridCol w:w="6524"/>
        <w:gridCol w:w="384"/>
        <w:gridCol w:w="1151"/>
      </w:tblGrid>
      <w:tr w:rsidR="002B4A6D" w:rsidRPr="000252D5" w14:paraId="1C582BCE" w14:textId="77777777" w:rsidTr="00A47051">
        <w:trPr>
          <w:trHeight w:val="1224"/>
        </w:trPr>
        <w:tc>
          <w:tcPr>
            <w:tcW w:w="1080" w:type="dxa"/>
          </w:tcPr>
          <w:p w14:paraId="29041E26" w14:textId="77777777" w:rsidR="002B4A6D" w:rsidRPr="000252D5" w:rsidRDefault="002B4A6D" w:rsidP="00DE15C6"/>
        </w:tc>
        <w:tc>
          <w:tcPr>
            <w:tcW w:w="360" w:type="dxa"/>
            <w:vAlign w:val="bottom"/>
          </w:tcPr>
          <w:p w14:paraId="1E055E64" w14:textId="77777777" w:rsidR="002B4A6D" w:rsidRPr="000252D5" w:rsidRDefault="002B4A6D" w:rsidP="00DE15C6"/>
        </w:tc>
        <w:tc>
          <w:tcPr>
            <w:tcW w:w="6120" w:type="dxa"/>
            <w:vAlign w:val="bottom"/>
          </w:tcPr>
          <w:p w14:paraId="4F02D9D9" w14:textId="77777777" w:rsidR="002B4A6D" w:rsidRPr="000252D5" w:rsidRDefault="002B4A6D" w:rsidP="00DE15C6"/>
        </w:tc>
        <w:tc>
          <w:tcPr>
            <w:tcW w:w="6120" w:type="dxa"/>
          </w:tcPr>
          <w:p w14:paraId="3B6C4A86" w14:textId="77777777" w:rsidR="002B4A6D" w:rsidRPr="000252D5" w:rsidRDefault="002B4A6D" w:rsidP="00DE15C6"/>
        </w:tc>
        <w:tc>
          <w:tcPr>
            <w:tcW w:w="360" w:type="dxa"/>
            <w:vAlign w:val="bottom"/>
          </w:tcPr>
          <w:p w14:paraId="4473D7B6" w14:textId="77777777" w:rsidR="002B4A6D" w:rsidRPr="000252D5" w:rsidRDefault="002B4A6D" w:rsidP="00DE15C6"/>
        </w:tc>
        <w:tc>
          <w:tcPr>
            <w:tcW w:w="1080" w:type="dxa"/>
          </w:tcPr>
          <w:p w14:paraId="2B274393" w14:textId="77777777" w:rsidR="002B4A6D" w:rsidRPr="000252D5" w:rsidRDefault="002B4A6D" w:rsidP="00DE15C6"/>
        </w:tc>
      </w:tr>
      <w:tr w:rsidR="002B4A6D" w:rsidRPr="000252D5" w14:paraId="2A8E5647" w14:textId="77777777" w:rsidTr="008C231F">
        <w:trPr>
          <w:trHeight w:val="360"/>
        </w:trPr>
        <w:tc>
          <w:tcPr>
            <w:tcW w:w="1080" w:type="dxa"/>
          </w:tcPr>
          <w:p w14:paraId="7D9549A9" w14:textId="77777777" w:rsidR="002B4A6D" w:rsidRPr="000252D5" w:rsidRDefault="002B4A6D" w:rsidP="00DE15C6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37D1B4" w14:textId="77777777" w:rsidR="002B4A6D" w:rsidRPr="000252D5" w:rsidRDefault="002B4A6D" w:rsidP="00DE15C6"/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F74C339" w14:textId="77777777" w:rsidR="002B4A6D" w:rsidRPr="000252D5" w:rsidRDefault="002B4A6D" w:rsidP="00DE15C6"/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</w:tcPr>
          <w:p w14:paraId="6D7263EE" w14:textId="77777777" w:rsidR="002B4A6D" w:rsidRPr="000252D5" w:rsidRDefault="002B4A6D" w:rsidP="00DE15C6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87095F9" w14:textId="77777777" w:rsidR="002B4A6D" w:rsidRPr="000252D5" w:rsidRDefault="002B4A6D" w:rsidP="00DE15C6"/>
        </w:tc>
        <w:tc>
          <w:tcPr>
            <w:tcW w:w="1080" w:type="dxa"/>
          </w:tcPr>
          <w:p w14:paraId="72365CAD" w14:textId="77777777" w:rsidR="002B4A6D" w:rsidRPr="000252D5" w:rsidRDefault="002B4A6D" w:rsidP="00DE15C6"/>
        </w:tc>
      </w:tr>
      <w:tr w:rsidR="002B4A6D" w:rsidRPr="000252D5" w14:paraId="7D7E009F" w14:textId="77777777" w:rsidTr="008C231F">
        <w:trPr>
          <w:trHeight w:val="3960"/>
        </w:trPr>
        <w:tc>
          <w:tcPr>
            <w:tcW w:w="1080" w:type="dxa"/>
          </w:tcPr>
          <w:p w14:paraId="3190BE55" w14:textId="77777777" w:rsidR="002B4A6D" w:rsidRPr="000252D5" w:rsidRDefault="002B4A6D" w:rsidP="00DE15C6"/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18E282DF" w14:textId="77777777" w:rsidR="002B4A6D" w:rsidRPr="000252D5" w:rsidRDefault="002B4A6D" w:rsidP="00DE15C6"/>
        </w:tc>
        <w:tc>
          <w:tcPr>
            <w:tcW w:w="6120" w:type="dxa"/>
            <w:vAlign w:val="bottom"/>
          </w:tcPr>
          <w:p w14:paraId="44C35D22" w14:textId="77777777" w:rsidR="002B4A6D" w:rsidRPr="000252D5" w:rsidRDefault="002B4A6D" w:rsidP="00DE15C6"/>
        </w:tc>
        <w:tc>
          <w:tcPr>
            <w:tcW w:w="6120" w:type="dxa"/>
          </w:tcPr>
          <w:p w14:paraId="15D8BD11" w14:textId="77777777" w:rsidR="002B4A6D" w:rsidRPr="000252D5" w:rsidRDefault="002B4A6D" w:rsidP="00DE15C6"/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36D9F53E" w14:textId="77777777" w:rsidR="002B4A6D" w:rsidRPr="000252D5" w:rsidRDefault="002B4A6D" w:rsidP="00DE15C6"/>
        </w:tc>
        <w:tc>
          <w:tcPr>
            <w:tcW w:w="1080" w:type="dxa"/>
          </w:tcPr>
          <w:p w14:paraId="62A20A9C" w14:textId="77777777" w:rsidR="002B4A6D" w:rsidRPr="000252D5" w:rsidRDefault="002B4A6D" w:rsidP="00DE15C6"/>
        </w:tc>
      </w:tr>
      <w:tr w:rsidR="002B4A6D" w:rsidRPr="000252D5" w14:paraId="12EBE692" w14:textId="77777777" w:rsidTr="008C231F">
        <w:trPr>
          <w:trHeight w:val="3384"/>
        </w:trPr>
        <w:tc>
          <w:tcPr>
            <w:tcW w:w="1080" w:type="dxa"/>
          </w:tcPr>
          <w:p w14:paraId="65EAE0ED" w14:textId="77777777" w:rsidR="002B4A6D" w:rsidRPr="000252D5" w:rsidRDefault="002B4A6D" w:rsidP="00DE15C6"/>
        </w:tc>
        <w:tc>
          <w:tcPr>
            <w:tcW w:w="360" w:type="dxa"/>
            <w:vAlign w:val="bottom"/>
          </w:tcPr>
          <w:p w14:paraId="7EC3C607" w14:textId="77777777" w:rsidR="002B4A6D" w:rsidRPr="000252D5" w:rsidRDefault="002B4A6D" w:rsidP="00DE15C6"/>
        </w:tc>
        <w:tc>
          <w:tcPr>
            <w:tcW w:w="6120" w:type="dxa"/>
            <w:vAlign w:val="bottom"/>
          </w:tcPr>
          <w:p w14:paraId="3790E3E5" w14:textId="77777777" w:rsidR="002B4A6D" w:rsidRPr="000252D5" w:rsidRDefault="002B4A6D" w:rsidP="00DE15C6"/>
        </w:tc>
        <w:tc>
          <w:tcPr>
            <w:tcW w:w="6120" w:type="dxa"/>
          </w:tcPr>
          <w:p w14:paraId="4C838AA7" w14:textId="77777777" w:rsidR="002B4A6D" w:rsidRPr="000252D5" w:rsidRDefault="002B4A6D" w:rsidP="00DE15C6"/>
        </w:tc>
        <w:tc>
          <w:tcPr>
            <w:tcW w:w="360" w:type="dxa"/>
            <w:vAlign w:val="bottom"/>
          </w:tcPr>
          <w:p w14:paraId="6D6B06ED" w14:textId="77777777" w:rsidR="002B4A6D" w:rsidRPr="000252D5" w:rsidRDefault="002B4A6D" w:rsidP="00DE15C6"/>
        </w:tc>
        <w:tc>
          <w:tcPr>
            <w:tcW w:w="1080" w:type="dxa"/>
          </w:tcPr>
          <w:p w14:paraId="3DF59F45" w14:textId="77777777" w:rsidR="002B4A6D" w:rsidRPr="000252D5" w:rsidRDefault="002B4A6D" w:rsidP="00DE15C6"/>
        </w:tc>
      </w:tr>
      <w:tr w:rsidR="002B4A6D" w:rsidRPr="000252D5" w14:paraId="294A627F" w14:textId="77777777" w:rsidTr="002B4A6D">
        <w:trPr>
          <w:trHeight w:val="1152"/>
        </w:trPr>
        <w:tc>
          <w:tcPr>
            <w:tcW w:w="1080" w:type="dxa"/>
          </w:tcPr>
          <w:p w14:paraId="7EF933F8" w14:textId="77777777" w:rsidR="002B4A6D" w:rsidRPr="000252D5" w:rsidRDefault="002B4A6D" w:rsidP="00D534A0"/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394BB57E" w14:textId="77777777" w:rsidR="002B4A6D" w:rsidRPr="000252D5" w:rsidRDefault="002B4A6D" w:rsidP="00D534A0"/>
        </w:tc>
        <w:tc>
          <w:tcPr>
            <w:tcW w:w="6120" w:type="dxa"/>
            <w:shd w:val="clear" w:color="auto" w:fill="auto"/>
            <w:vAlign w:val="center"/>
          </w:tcPr>
          <w:p w14:paraId="287E7B1E" w14:textId="77777777" w:rsidR="002B4A6D" w:rsidRPr="000252D5" w:rsidRDefault="00000000" w:rsidP="00D534A0">
            <w:pPr>
              <w:pStyle w:val="berschrift6"/>
            </w:pPr>
            <w:sdt>
              <w:sdtPr>
                <w:id w:val="1622340336"/>
                <w:placeholder>
                  <w:docPart w:val="2EA63D918C344631A97D287371B45793"/>
                </w:placeholder>
                <w:temporary/>
                <w:showingPlcHdr/>
                <w15:appearance w15:val="hidden"/>
              </w:sdtPr>
              <w:sdtContent>
                <w:r w:rsidR="002B4A6D" w:rsidRPr="000252D5">
                  <w:rPr>
                    <w:lang w:bidi="de-DE"/>
                  </w:rPr>
                  <w:t>Lasst uns feiern!</w:t>
                </w:r>
              </w:sdtContent>
            </w:sdt>
          </w:p>
        </w:tc>
        <w:tc>
          <w:tcPr>
            <w:tcW w:w="6120" w:type="dxa"/>
            <w:vAlign w:val="center"/>
          </w:tcPr>
          <w:p w14:paraId="1745E74C" w14:textId="77777777" w:rsidR="002B4A6D" w:rsidRPr="000252D5" w:rsidRDefault="00000000" w:rsidP="00D534A0">
            <w:pPr>
              <w:pStyle w:val="berschrift6"/>
            </w:pPr>
            <w:sdt>
              <w:sdtPr>
                <w:id w:val="1480652881"/>
                <w:placeholder>
                  <w:docPart w:val="406E579B203A4DE59494516EDBA5B2AB"/>
                </w:placeholder>
                <w:temporary/>
                <w:showingPlcHdr/>
                <w15:appearance w15:val="hidden"/>
              </w:sdtPr>
              <w:sdtContent>
                <w:r w:rsidR="002B4A6D" w:rsidRPr="000252D5">
                  <w:rPr>
                    <w:lang w:bidi="de-DE"/>
                  </w:rPr>
                  <w:t>Lasst uns feiern!</w:t>
                </w:r>
              </w:sdtContent>
            </w:sdt>
          </w:p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6FC70754" w14:textId="77777777" w:rsidR="002B4A6D" w:rsidRPr="000252D5" w:rsidRDefault="002B4A6D" w:rsidP="00D534A0"/>
        </w:tc>
        <w:tc>
          <w:tcPr>
            <w:tcW w:w="1080" w:type="dxa"/>
          </w:tcPr>
          <w:p w14:paraId="41710E9D" w14:textId="77777777" w:rsidR="002B4A6D" w:rsidRPr="000252D5" w:rsidRDefault="002B4A6D" w:rsidP="00D534A0"/>
        </w:tc>
      </w:tr>
      <w:tr w:rsidR="002B4A6D" w:rsidRPr="000252D5" w14:paraId="471352B2" w14:textId="77777777" w:rsidTr="002B4A6D">
        <w:trPr>
          <w:trHeight w:val="360"/>
        </w:trPr>
        <w:tc>
          <w:tcPr>
            <w:tcW w:w="1080" w:type="dxa"/>
          </w:tcPr>
          <w:p w14:paraId="25B1643A" w14:textId="77777777" w:rsidR="002B4A6D" w:rsidRPr="000252D5" w:rsidRDefault="002B4A6D" w:rsidP="00D534A0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5EC07E" w14:textId="77777777" w:rsidR="002B4A6D" w:rsidRPr="000252D5" w:rsidRDefault="002B4A6D" w:rsidP="00D534A0"/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56D3" w14:textId="77777777" w:rsidR="002B4A6D" w:rsidRPr="000252D5" w:rsidRDefault="002B4A6D" w:rsidP="002B4A6D"/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EA736" w14:textId="77777777" w:rsidR="002B4A6D" w:rsidRPr="000252D5" w:rsidRDefault="002B4A6D" w:rsidP="002B4A6D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6316BD5" w14:textId="77777777" w:rsidR="002B4A6D" w:rsidRPr="000252D5" w:rsidRDefault="002B4A6D" w:rsidP="00D534A0"/>
        </w:tc>
        <w:tc>
          <w:tcPr>
            <w:tcW w:w="1080" w:type="dxa"/>
          </w:tcPr>
          <w:p w14:paraId="31027A1C" w14:textId="77777777" w:rsidR="002B4A6D" w:rsidRPr="000252D5" w:rsidRDefault="002B4A6D" w:rsidP="00D534A0"/>
        </w:tc>
      </w:tr>
    </w:tbl>
    <w:p w14:paraId="4B585E4A" w14:textId="77777777" w:rsidR="00203236" w:rsidRPr="000252D5" w:rsidRDefault="00203236"/>
    <w:p w14:paraId="18261EBE" w14:textId="77777777" w:rsidR="00466E67" w:rsidRPr="000252D5" w:rsidRDefault="00466E67">
      <w:pPr>
        <w:sectPr w:rsidR="00466E67" w:rsidRPr="000252D5" w:rsidSect="0065096C">
          <w:pgSz w:w="16838" w:h="11906" w:orient="landscape" w:code="9"/>
          <w:pgMar w:top="360" w:right="360" w:bottom="360" w:left="360" w:header="706" w:footer="706" w:gutter="0"/>
          <w:cols w:space="708"/>
          <w:docGrid w:linePitch="360"/>
        </w:sectPr>
      </w:pPr>
    </w:p>
    <w:p w14:paraId="09761B0B" w14:textId="77777777" w:rsidR="005F61F3" w:rsidRPr="000252D5" w:rsidRDefault="00203236">
      <w:r w:rsidRPr="000252D5">
        <w:rPr>
          <w:noProof/>
          <w:lang w:bidi="de-DE"/>
        </w:rPr>
        <w:lastRenderedPageBreak/>
        <w:drawing>
          <wp:anchor distT="0" distB="0" distL="114300" distR="114300" simplePos="0" relativeHeight="251658245" behindDoc="1" locked="1" layoutInCell="1" allowOverlap="1" wp14:anchorId="733FB823" wp14:editId="6E88163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429875" cy="7772400"/>
            <wp:effectExtent l="0" t="0" r="9525" b="0"/>
            <wp:wrapNone/>
            <wp:docPr id="3" name="Bild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98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1" w:type="pct"/>
        <w:tblLayout w:type="fixed"/>
        <w:tblCellMar>
          <w:top w:w="170" w:type="dxa"/>
          <w:left w:w="170" w:type="dxa"/>
          <w:right w:w="170" w:type="dxa"/>
        </w:tblCellMar>
        <w:tblLook w:val="0600" w:firstRow="0" w:lastRow="0" w:firstColumn="0" w:lastColumn="0" w:noHBand="1" w:noVBand="1"/>
        <w:tblCaption w:val="Layouttabelle"/>
      </w:tblPr>
      <w:tblGrid>
        <w:gridCol w:w="1154"/>
        <w:gridCol w:w="384"/>
        <w:gridCol w:w="384"/>
        <w:gridCol w:w="5756"/>
        <w:gridCol w:w="384"/>
        <w:gridCol w:w="384"/>
        <w:gridCol w:w="5756"/>
        <w:gridCol w:w="384"/>
        <w:gridCol w:w="384"/>
        <w:gridCol w:w="1151"/>
      </w:tblGrid>
      <w:tr w:rsidR="00A47051" w:rsidRPr="000252D5" w14:paraId="75CEC660" w14:textId="77777777" w:rsidTr="00A47051">
        <w:trPr>
          <w:trHeight w:val="1224"/>
        </w:trPr>
        <w:tc>
          <w:tcPr>
            <w:tcW w:w="1083" w:type="dxa"/>
            <w:tcMar>
              <w:top w:w="0" w:type="dxa"/>
            </w:tcMar>
          </w:tcPr>
          <w:p w14:paraId="12F83B6F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580CBAE9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7B6B4F36" w14:textId="77777777" w:rsidR="00A47051" w:rsidRPr="000252D5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5ECAD143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25CAE0EA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73234839" w14:textId="77777777" w:rsidR="00A47051" w:rsidRPr="000252D5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2B969D08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4C130C27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11C6229E" w14:textId="77777777" w:rsidR="00A47051" w:rsidRPr="000252D5" w:rsidRDefault="00A47051" w:rsidP="00A47051"/>
        </w:tc>
        <w:tc>
          <w:tcPr>
            <w:tcW w:w="1080" w:type="dxa"/>
            <w:tcMar>
              <w:top w:w="0" w:type="dxa"/>
            </w:tcMar>
          </w:tcPr>
          <w:p w14:paraId="792AB0D5" w14:textId="77777777" w:rsidR="00A47051" w:rsidRPr="000252D5" w:rsidRDefault="00A47051" w:rsidP="00A47051"/>
        </w:tc>
      </w:tr>
      <w:tr w:rsidR="00A47051" w:rsidRPr="000252D5" w14:paraId="797976A5" w14:textId="77777777" w:rsidTr="008C231F">
        <w:trPr>
          <w:trHeight w:val="360"/>
        </w:trPr>
        <w:tc>
          <w:tcPr>
            <w:tcW w:w="1083" w:type="dxa"/>
            <w:tcMar>
              <w:top w:w="0" w:type="dxa"/>
            </w:tcMar>
          </w:tcPr>
          <w:p w14:paraId="189D3967" w14:textId="77777777" w:rsidR="00A47051" w:rsidRPr="000252D5" w:rsidRDefault="00A47051" w:rsidP="00A47051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62AFE6E1" w14:textId="77777777" w:rsidR="00A47051" w:rsidRPr="000252D5" w:rsidRDefault="00A47051" w:rsidP="00A47051"/>
        </w:tc>
        <w:tc>
          <w:tcPr>
            <w:tcW w:w="3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11392400" w14:textId="77777777" w:rsidR="00A47051" w:rsidRPr="000252D5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5826DACE" w14:textId="77777777" w:rsidR="00A47051" w:rsidRPr="000252D5" w:rsidRDefault="00A47051" w:rsidP="00A47051"/>
        </w:tc>
        <w:tc>
          <w:tcPr>
            <w:tcW w:w="3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65A503A0" w14:textId="77777777" w:rsidR="00A47051" w:rsidRPr="000252D5" w:rsidRDefault="00A47051" w:rsidP="00A47051"/>
        </w:tc>
        <w:tc>
          <w:tcPr>
            <w:tcW w:w="3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0688F575" w14:textId="77777777" w:rsidR="00A47051" w:rsidRPr="000252D5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4F3D454C" w14:textId="77777777" w:rsidR="00A47051" w:rsidRPr="000252D5" w:rsidRDefault="00A47051" w:rsidP="00A47051"/>
        </w:tc>
        <w:tc>
          <w:tcPr>
            <w:tcW w:w="3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7C984C7F" w14:textId="77777777" w:rsidR="00A47051" w:rsidRPr="000252D5" w:rsidRDefault="00A47051" w:rsidP="00A47051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</w:tcMar>
          </w:tcPr>
          <w:p w14:paraId="79BBA6CF" w14:textId="77777777" w:rsidR="00A47051" w:rsidRPr="000252D5" w:rsidRDefault="00A47051" w:rsidP="00A47051"/>
        </w:tc>
        <w:tc>
          <w:tcPr>
            <w:tcW w:w="1080" w:type="dxa"/>
            <w:tcMar>
              <w:top w:w="0" w:type="dxa"/>
            </w:tcMar>
          </w:tcPr>
          <w:p w14:paraId="2EFB4B03" w14:textId="77777777" w:rsidR="00A47051" w:rsidRPr="000252D5" w:rsidRDefault="00A47051" w:rsidP="00A47051"/>
        </w:tc>
      </w:tr>
      <w:tr w:rsidR="00A47051" w:rsidRPr="000252D5" w14:paraId="1F913CBC" w14:textId="77777777" w:rsidTr="008C231F">
        <w:trPr>
          <w:trHeight w:val="3960"/>
        </w:trPr>
        <w:tc>
          <w:tcPr>
            <w:tcW w:w="1083" w:type="dxa"/>
            <w:tcMar>
              <w:top w:w="0" w:type="dxa"/>
            </w:tcMar>
          </w:tcPr>
          <w:p w14:paraId="43C99FDD" w14:textId="77777777" w:rsidR="00A47051" w:rsidRPr="000252D5" w:rsidRDefault="00A47051" w:rsidP="0055312B"/>
        </w:tc>
        <w:tc>
          <w:tcPr>
            <w:tcW w:w="360" w:type="dxa"/>
            <w:tcBorders>
              <w:top w:val="single" w:sz="4" w:space="0" w:color="auto"/>
            </w:tcBorders>
            <w:tcMar>
              <w:top w:w="0" w:type="dxa"/>
            </w:tcMar>
          </w:tcPr>
          <w:p w14:paraId="2906A7F2" w14:textId="77777777" w:rsidR="00A47051" w:rsidRPr="000252D5" w:rsidRDefault="00A47051" w:rsidP="0055312B"/>
        </w:tc>
        <w:tc>
          <w:tcPr>
            <w:tcW w:w="360" w:type="dxa"/>
            <w:tcMar>
              <w:top w:w="0" w:type="dxa"/>
            </w:tcMar>
          </w:tcPr>
          <w:p w14:paraId="7F65AD67" w14:textId="77777777" w:rsidR="00A47051" w:rsidRPr="000252D5" w:rsidRDefault="00A47051" w:rsidP="0055312B">
            <w:pPr>
              <w:pStyle w:val="berschrift2"/>
            </w:pPr>
          </w:p>
        </w:tc>
        <w:tc>
          <w:tcPr>
            <w:tcW w:w="5400" w:type="dxa"/>
            <w:tcMar>
              <w:top w:w="0" w:type="dxa"/>
            </w:tcMar>
          </w:tcPr>
          <w:p w14:paraId="7ABA34FC" w14:textId="77777777" w:rsidR="00A47051" w:rsidRPr="000252D5" w:rsidRDefault="00A47051" w:rsidP="0055312B">
            <w:pPr>
              <w:pStyle w:val="berschrift2"/>
            </w:pPr>
          </w:p>
        </w:tc>
        <w:tc>
          <w:tcPr>
            <w:tcW w:w="360" w:type="dxa"/>
            <w:tcMar>
              <w:top w:w="0" w:type="dxa"/>
            </w:tcMar>
          </w:tcPr>
          <w:p w14:paraId="548FAF64" w14:textId="77777777" w:rsidR="00A47051" w:rsidRPr="000252D5" w:rsidRDefault="00A47051" w:rsidP="00B05393"/>
        </w:tc>
        <w:tc>
          <w:tcPr>
            <w:tcW w:w="360" w:type="dxa"/>
            <w:tcMar>
              <w:top w:w="0" w:type="dxa"/>
            </w:tcMar>
          </w:tcPr>
          <w:p w14:paraId="2748754F" w14:textId="77777777" w:rsidR="00A47051" w:rsidRPr="000252D5" w:rsidRDefault="00A47051" w:rsidP="0055312B"/>
        </w:tc>
        <w:tc>
          <w:tcPr>
            <w:tcW w:w="5400" w:type="dxa"/>
            <w:tcMar>
              <w:top w:w="0" w:type="dxa"/>
            </w:tcMar>
          </w:tcPr>
          <w:p w14:paraId="21C91358" w14:textId="77777777" w:rsidR="00A47051" w:rsidRPr="000252D5" w:rsidRDefault="00A47051" w:rsidP="0055312B"/>
        </w:tc>
        <w:tc>
          <w:tcPr>
            <w:tcW w:w="360" w:type="dxa"/>
            <w:tcMar>
              <w:top w:w="0" w:type="dxa"/>
            </w:tcMar>
          </w:tcPr>
          <w:p w14:paraId="39F7E0EC" w14:textId="77777777" w:rsidR="00A47051" w:rsidRPr="000252D5" w:rsidRDefault="00A47051" w:rsidP="0055312B"/>
        </w:tc>
        <w:tc>
          <w:tcPr>
            <w:tcW w:w="360" w:type="dxa"/>
            <w:tcBorders>
              <w:top w:val="single" w:sz="4" w:space="0" w:color="auto"/>
            </w:tcBorders>
            <w:tcMar>
              <w:top w:w="0" w:type="dxa"/>
            </w:tcMar>
          </w:tcPr>
          <w:p w14:paraId="757CA249" w14:textId="77777777" w:rsidR="00A47051" w:rsidRPr="000252D5" w:rsidRDefault="00A47051" w:rsidP="0055312B"/>
        </w:tc>
        <w:tc>
          <w:tcPr>
            <w:tcW w:w="1080" w:type="dxa"/>
            <w:tcMar>
              <w:top w:w="0" w:type="dxa"/>
            </w:tcMar>
          </w:tcPr>
          <w:p w14:paraId="496AC195" w14:textId="77777777" w:rsidR="00A47051" w:rsidRPr="000252D5" w:rsidRDefault="00A47051" w:rsidP="0055312B"/>
        </w:tc>
      </w:tr>
      <w:tr w:rsidR="00A47051" w:rsidRPr="000252D5" w14:paraId="426E7711" w14:textId="77777777" w:rsidTr="008C231F">
        <w:trPr>
          <w:trHeight w:val="720"/>
        </w:trPr>
        <w:tc>
          <w:tcPr>
            <w:tcW w:w="1083" w:type="dxa"/>
            <w:tcMar>
              <w:top w:w="0" w:type="dxa"/>
            </w:tcMar>
          </w:tcPr>
          <w:p w14:paraId="21D3B657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5206EA5E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6E59EBEA" w14:textId="77777777" w:rsidR="00A47051" w:rsidRPr="000252D5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0ABC7310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7A96D472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07611CFE" w14:textId="77777777" w:rsidR="00A47051" w:rsidRPr="000252D5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33A1EE40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663DED02" w14:textId="77777777" w:rsidR="00A47051" w:rsidRPr="000252D5" w:rsidRDefault="00A47051" w:rsidP="00A47051"/>
        </w:tc>
        <w:tc>
          <w:tcPr>
            <w:tcW w:w="360" w:type="dxa"/>
            <w:tcMar>
              <w:top w:w="0" w:type="dxa"/>
            </w:tcMar>
          </w:tcPr>
          <w:p w14:paraId="70BA44CF" w14:textId="77777777" w:rsidR="00A47051" w:rsidRPr="000252D5" w:rsidRDefault="00A47051" w:rsidP="00A47051"/>
        </w:tc>
        <w:tc>
          <w:tcPr>
            <w:tcW w:w="1080" w:type="dxa"/>
            <w:tcMar>
              <w:top w:w="0" w:type="dxa"/>
            </w:tcMar>
          </w:tcPr>
          <w:p w14:paraId="34EEA64C" w14:textId="77777777" w:rsidR="00A47051" w:rsidRPr="000252D5" w:rsidRDefault="00A47051" w:rsidP="00A47051"/>
        </w:tc>
      </w:tr>
      <w:tr w:rsidR="00A47051" w:rsidRPr="000252D5" w14:paraId="05200EF5" w14:textId="77777777" w:rsidTr="00A47051">
        <w:trPr>
          <w:trHeight w:val="1267"/>
        </w:trPr>
        <w:tc>
          <w:tcPr>
            <w:tcW w:w="1083" w:type="dxa"/>
          </w:tcPr>
          <w:p w14:paraId="22DAAFA1" w14:textId="77777777" w:rsidR="00A47051" w:rsidRPr="000252D5" w:rsidRDefault="00A47051" w:rsidP="0055312B"/>
        </w:tc>
        <w:tc>
          <w:tcPr>
            <w:tcW w:w="360" w:type="dxa"/>
          </w:tcPr>
          <w:p w14:paraId="3A906EE8" w14:textId="77777777" w:rsidR="00A47051" w:rsidRPr="000252D5" w:rsidRDefault="00A47051" w:rsidP="0055312B"/>
        </w:tc>
        <w:tc>
          <w:tcPr>
            <w:tcW w:w="360" w:type="dxa"/>
          </w:tcPr>
          <w:p w14:paraId="51FB95B1" w14:textId="77777777" w:rsidR="00A47051" w:rsidRPr="000252D5" w:rsidRDefault="00A47051" w:rsidP="0055312B">
            <w:pPr>
              <w:pStyle w:val="berschrift7"/>
            </w:pPr>
          </w:p>
        </w:tc>
        <w:tc>
          <w:tcPr>
            <w:tcW w:w="5400" w:type="dxa"/>
            <w:tcBorders>
              <w:bottom w:val="single" w:sz="4" w:space="0" w:color="B9B9B9" w:themeColor="background2" w:themeShade="BF"/>
            </w:tcBorders>
          </w:tcPr>
          <w:p w14:paraId="3BAA9838" w14:textId="77777777" w:rsidR="00A47051" w:rsidRPr="000252D5" w:rsidRDefault="00000000" w:rsidP="0055312B">
            <w:pPr>
              <w:pStyle w:val="berschrift7"/>
            </w:pPr>
            <w:sdt>
              <w:sdtPr>
                <w:id w:val="1640846459"/>
                <w:placeholder>
                  <w:docPart w:val="5CE58425BCF34A9C8E76D15C07AFA195"/>
                </w:placeholder>
                <w:temporary/>
                <w:showingPlcHdr/>
                <w15:appearance w15:val="hidden"/>
              </w:sdtPr>
              <w:sdtContent>
                <w:r w:rsidR="00A47051" w:rsidRPr="000252D5">
                  <w:rPr>
                    <w:lang w:bidi="de-DE"/>
                  </w:rPr>
                  <w:t>RENE HAT 40. GEBURTSTAG!</w:t>
                </w:r>
              </w:sdtContent>
            </w:sdt>
          </w:p>
          <w:p w14:paraId="1A9E6BEC" w14:textId="77777777" w:rsidR="00A47051" w:rsidRPr="000252D5" w:rsidRDefault="00000000" w:rsidP="0055312B">
            <w:pPr>
              <w:pStyle w:val="berschrift8"/>
            </w:pPr>
            <w:sdt>
              <w:sdtPr>
                <w:id w:val="1467943227"/>
                <w:placeholder>
                  <w:docPart w:val="5520F71F8EA04234AF965379B6E71A2A"/>
                </w:placeholder>
                <w:temporary/>
                <w:showingPlcHdr/>
                <w15:appearance w15:val="hidden"/>
              </w:sdtPr>
              <w:sdtContent>
                <w:r w:rsidR="00A47051" w:rsidRPr="000252D5">
                  <w:rPr>
                    <w:lang w:bidi="de-DE"/>
                  </w:rPr>
                  <w:t>Datum:</w:t>
                </w:r>
              </w:sdtContent>
            </w:sdt>
          </w:p>
        </w:tc>
        <w:tc>
          <w:tcPr>
            <w:tcW w:w="360" w:type="dxa"/>
          </w:tcPr>
          <w:p w14:paraId="4A9EEC77" w14:textId="77777777" w:rsidR="00A47051" w:rsidRPr="000252D5" w:rsidRDefault="00A47051" w:rsidP="00B05393"/>
        </w:tc>
        <w:tc>
          <w:tcPr>
            <w:tcW w:w="360" w:type="dxa"/>
          </w:tcPr>
          <w:p w14:paraId="4DE25FC1" w14:textId="77777777" w:rsidR="00A47051" w:rsidRPr="000252D5" w:rsidRDefault="00A47051" w:rsidP="00CC1103">
            <w:pPr>
              <w:pStyle w:val="berschrift7"/>
            </w:pPr>
          </w:p>
        </w:tc>
        <w:tc>
          <w:tcPr>
            <w:tcW w:w="5400" w:type="dxa"/>
            <w:tcBorders>
              <w:bottom w:val="single" w:sz="4" w:space="0" w:color="B9B9B9" w:themeColor="background2" w:themeShade="BF"/>
            </w:tcBorders>
          </w:tcPr>
          <w:p w14:paraId="008056BE" w14:textId="77777777" w:rsidR="00A47051" w:rsidRPr="000252D5" w:rsidRDefault="00000000" w:rsidP="00CC1103">
            <w:pPr>
              <w:pStyle w:val="berschrift7"/>
            </w:pPr>
            <w:sdt>
              <w:sdtPr>
                <w:id w:val="728498019"/>
                <w:placeholder>
                  <w:docPart w:val="2C3C201411A44CD5A0B881C3C91F7E60"/>
                </w:placeholder>
                <w:temporary/>
                <w:showingPlcHdr/>
                <w15:appearance w15:val="hidden"/>
              </w:sdtPr>
              <w:sdtContent>
                <w:r w:rsidR="00A47051" w:rsidRPr="000252D5">
                  <w:rPr>
                    <w:lang w:bidi="de-DE"/>
                  </w:rPr>
                  <w:t>RENE HAT 40. GEBURTSTAG!</w:t>
                </w:r>
              </w:sdtContent>
            </w:sdt>
          </w:p>
          <w:p w14:paraId="568C7284" w14:textId="77777777" w:rsidR="00A47051" w:rsidRPr="000252D5" w:rsidRDefault="00000000" w:rsidP="00CC1103">
            <w:pPr>
              <w:pStyle w:val="berschrift8"/>
            </w:pPr>
            <w:sdt>
              <w:sdtPr>
                <w:id w:val="-500808307"/>
                <w:placeholder>
                  <w:docPart w:val="C54E4FAB8A26417AAFE37FD5280AF22F"/>
                </w:placeholder>
                <w:temporary/>
                <w:showingPlcHdr/>
                <w15:appearance w15:val="hidden"/>
              </w:sdtPr>
              <w:sdtContent>
                <w:r w:rsidR="00A47051" w:rsidRPr="000252D5">
                  <w:rPr>
                    <w:lang w:bidi="de-DE"/>
                  </w:rPr>
                  <w:t>Datum:</w:t>
                </w:r>
              </w:sdtContent>
            </w:sdt>
          </w:p>
        </w:tc>
        <w:tc>
          <w:tcPr>
            <w:tcW w:w="360" w:type="dxa"/>
          </w:tcPr>
          <w:p w14:paraId="65121455" w14:textId="77777777" w:rsidR="00A47051" w:rsidRPr="000252D5" w:rsidRDefault="00A47051" w:rsidP="0055312B"/>
        </w:tc>
        <w:tc>
          <w:tcPr>
            <w:tcW w:w="360" w:type="dxa"/>
          </w:tcPr>
          <w:p w14:paraId="01A2F925" w14:textId="77777777" w:rsidR="00A47051" w:rsidRPr="000252D5" w:rsidRDefault="00A47051" w:rsidP="0055312B"/>
        </w:tc>
        <w:tc>
          <w:tcPr>
            <w:tcW w:w="1080" w:type="dxa"/>
          </w:tcPr>
          <w:p w14:paraId="643CA202" w14:textId="77777777" w:rsidR="00A47051" w:rsidRPr="000252D5" w:rsidRDefault="00A47051" w:rsidP="0055312B"/>
        </w:tc>
      </w:tr>
      <w:tr w:rsidR="00A47051" w:rsidRPr="000252D5" w14:paraId="26DB7716" w14:textId="77777777" w:rsidTr="00A47051">
        <w:trPr>
          <w:trHeight w:val="588"/>
        </w:trPr>
        <w:tc>
          <w:tcPr>
            <w:tcW w:w="1083" w:type="dxa"/>
          </w:tcPr>
          <w:p w14:paraId="39EA7EFB" w14:textId="77777777" w:rsidR="00A47051" w:rsidRPr="000252D5" w:rsidRDefault="00A47051" w:rsidP="0055312B"/>
        </w:tc>
        <w:tc>
          <w:tcPr>
            <w:tcW w:w="360" w:type="dxa"/>
          </w:tcPr>
          <w:p w14:paraId="741642F0" w14:textId="77777777" w:rsidR="00A47051" w:rsidRPr="000252D5" w:rsidRDefault="00A47051" w:rsidP="0055312B"/>
        </w:tc>
        <w:tc>
          <w:tcPr>
            <w:tcW w:w="360" w:type="dxa"/>
          </w:tcPr>
          <w:p w14:paraId="1512F6A3" w14:textId="77777777" w:rsidR="00A47051" w:rsidRPr="000252D5" w:rsidRDefault="00A47051" w:rsidP="0055312B">
            <w:pPr>
              <w:pStyle w:val="berschrift8"/>
            </w:pPr>
          </w:p>
        </w:tc>
        <w:tc>
          <w:tcPr>
            <w:tcW w:w="540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138C9206" w14:textId="77777777" w:rsidR="00A47051" w:rsidRPr="000252D5" w:rsidRDefault="00000000" w:rsidP="0055312B">
            <w:pPr>
              <w:pStyle w:val="berschrift8"/>
            </w:pPr>
            <w:sdt>
              <w:sdtPr>
                <w:id w:val="1780212737"/>
                <w:placeholder>
                  <w:docPart w:val="DB6ED941582844A5BAD0F72E9A3834CB"/>
                </w:placeholder>
                <w:temporary/>
                <w:showingPlcHdr/>
                <w15:appearance w15:val="hidden"/>
              </w:sdtPr>
              <w:sdtContent>
                <w:r w:rsidR="00A47051" w:rsidRPr="000252D5">
                  <w:rPr>
                    <w:lang w:bidi="de-DE"/>
                  </w:rPr>
                  <w:t>Uhrzeit:</w:t>
                </w:r>
              </w:sdtContent>
            </w:sdt>
          </w:p>
        </w:tc>
        <w:tc>
          <w:tcPr>
            <w:tcW w:w="360" w:type="dxa"/>
          </w:tcPr>
          <w:p w14:paraId="12CABC9C" w14:textId="77777777" w:rsidR="00A47051" w:rsidRPr="000252D5" w:rsidRDefault="00A47051" w:rsidP="00B05393"/>
        </w:tc>
        <w:tc>
          <w:tcPr>
            <w:tcW w:w="360" w:type="dxa"/>
          </w:tcPr>
          <w:p w14:paraId="06B26AA4" w14:textId="77777777" w:rsidR="00A47051" w:rsidRPr="000252D5" w:rsidRDefault="00A47051" w:rsidP="00CC1103">
            <w:pPr>
              <w:pStyle w:val="berschrift8"/>
            </w:pPr>
          </w:p>
        </w:tc>
        <w:tc>
          <w:tcPr>
            <w:tcW w:w="540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05B1D160" w14:textId="77777777" w:rsidR="00A47051" w:rsidRPr="000252D5" w:rsidRDefault="00000000" w:rsidP="00CC1103">
            <w:pPr>
              <w:pStyle w:val="berschrift8"/>
            </w:pPr>
            <w:sdt>
              <w:sdtPr>
                <w:id w:val="549195311"/>
                <w:placeholder>
                  <w:docPart w:val="465D370FBF2F48E2A7140C0649013198"/>
                </w:placeholder>
                <w:temporary/>
                <w:showingPlcHdr/>
                <w15:appearance w15:val="hidden"/>
              </w:sdtPr>
              <w:sdtContent>
                <w:r w:rsidR="00A47051" w:rsidRPr="000252D5">
                  <w:rPr>
                    <w:lang w:bidi="de-DE"/>
                  </w:rPr>
                  <w:t>Uhrzeit:</w:t>
                </w:r>
              </w:sdtContent>
            </w:sdt>
          </w:p>
        </w:tc>
        <w:tc>
          <w:tcPr>
            <w:tcW w:w="360" w:type="dxa"/>
          </w:tcPr>
          <w:p w14:paraId="11BA0168" w14:textId="77777777" w:rsidR="00A47051" w:rsidRPr="000252D5" w:rsidRDefault="00A47051" w:rsidP="0055312B"/>
        </w:tc>
        <w:tc>
          <w:tcPr>
            <w:tcW w:w="360" w:type="dxa"/>
          </w:tcPr>
          <w:p w14:paraId="27D4A8BB" w14:textId="77777777" w:rsidR="00A47051" w:rsidRPr="000252D5" w:rsidRDefault="00A47051" w:rsidP="0055312B"/>
        </w:tc>
        <w:tc>
          <w:tcPr>
            <w:tcW w:w="1080" w:type="dxa"/>
          </w:tcPr>
          <w:p w14:paraId="2459DF62" w14:textId="77777777" w:rsidR="00A47051" w:rsidRPr="000252D5" w:rsidRDefault="00A47051" w:rsidP="0055312B"/>
        </w:tc>
      </w:tr>
      <w:tr w:rsidR="00A47051" w:rsidRPr="000252D5" w14:paraId="6FEC2B91" w14:textId="77777777" w:rsidTr="008C231F">
        <w:trPr>
          <w:trHeight w:val="590"/>
        </w:trPr>
        <w:tc>
          <w:tcPr>
            <w:tcW w:w="1083" w:type="dxa"/>
          </w:tcPr>
          <w:p w14:paraId="4C746194" w14:textId="77777777" w:rsidR="00A47051" w:rsidRPr="000252D5" w:rsidRDefault="00A47051" w:rsidP="0055312B"/>
        </w:tc>
        <w:tc>
          <w:tcPr>
            <w:tcW w:w="360" w:type="dxa"/>
          </w:tcPr>
          <w:p w14:paraId="27D05BC2" w14:textId="77777777" w:rsidR="00A47051" w:rsidRPr="000252D5" w:rsidRDefault="00A47051" w:rsidP="0055312B"/>
        </w:tc>
        <w:tc>
          <w:tcPr>
            <w:tcW w:w="360" w:type="dxa"/>
          </w:tcPr>
          <w:p w14:paraId="7F5CF804" w14:textId="77777777" w:rsidR="00A47051" w:rsidRPr="000252D5" w:rsidRDefault="00A47051" w:rsidP="0055312B">
            <w:pPr>
              <w:pStyle w:val="berschrift8"/>
            </w:pPr>
          </w:p>
        </w:tc>
        <w:tc>
          <w:tcPr>
            <w:tcW w:w="540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2CA3A9CA" w14:textId="77777777" w:rsidR="00A47051" w:rsidRPr="000252D5" w:rsidRDefault="00000000" w:rsidP="0055312B">
            <w:pPr>
              <w:pStyle w:val="berschrift8"/>
            </w:pPr>
            <w:sdt>
              <w:sdtPr>
                <w:id w:val="1859472610"/>
                <w:placeholder>
                  <w:docPart w:val="5144F5E2B60241D28EA0B9D429E9356D"/>
                </w:placeholder>
                <w:temporary/>
                <w:showingPlcHdr/>
                <w15:appearance w15:val="hidden"/>
              </w:sdtPr>
              <w:sdtContent>
                <w:r w:rsidR="00A47051" w:rsidRPr="000252D5">
                  <w:rPr>
                    <w:lang w:bidi="de-DE"/>
                  </w:rPr>
                  <w:t>Ort:</w:t>
                </w:r>
              </w:sdtContent>
            </w:sdt>
          </w:p>
        </w:tc>
        <w:tc>
          <w:tcPr>
            <w:tcW w:w="360" w:type="dxa"/>
          </w:tcPr>
          <w:p w14:paraId="1DB5796F" w14:textId="77777777" w:rsidR="00A47051" w:rsidRPr="000252D5" w:rsidRDefault="00A47051" w:rsidP="00B05393"/>
        </w:tc>
        <w:tc>
          <w:tcPr>
            <w:tcW w:w="360" w:type="dxa"/>
          </w:tcPr>
          <w:p w14:paraId="56006300" w14:textId="77777777" w:rsidR="00A47051" w:rsidRPr="000252D5" w:rsidRDefault="00A47051" w:rsidP="00CC1103">
            <w:pPr>
              <w:pStyle w:val="berschrift8"/>
            </w:pPr>
          </w:p>
        </w:tc>
        <w:tc>
          <w:tcPr>
            <w:tcW w:w="540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67E2E25F" w14:textId="77777777" w:rsidR="00A47051" w:rsidRPr="000252D5" w:rsidRDefault="00000000" w:rsidP="00CC1103">
            <w:pPr>
              <w:pStyle w:val="berschrift8"/>
            </w:pPr>
            <w:sdt>
              <w:sdtPr>
                <w:id w:val="-1649126198"/>
                <w:placeholder>
                  <w:docPart w:val="95C3E8D7CFFA49A4A10DEF1F22D24673"/>
                </w:placeholder>
                <w:temporary/>
                <w:showingPlcHdr/>
                <w15:appearance w15:val="hidden"/>
              </w:sdtPr>
              <w:sdtContent>
                <w:r w:rsidR="00A47051" w:rsidRPr="000252D5">
                  <w:rPr>
                    <w:lang w:bidi="de-DE"/>
                  </w:rPr>
                  <w:t>Ort:</w:t>
                </w:r>
              </w:sdtContent>
            </w:sdt>
          </w:p>
        </w:tc>
        <w:tc>
          <w:tcPr>
            <w:tcW w:w="360" w:type="dxa"/>
          </w:tcPr>
          <w:p w14:paraId="06133B85" w14:textId="77777777" w:rsidR="00A47051" w:rsidRPr="000252D5" w:rsidRDefault="00A47051" w:rsidP="0055312B"/>
        </w:tc>
        <w:tc>
          <w:tcPr>
            <w:tcW w:w="360" w:type="dxa"/>
          </w:tcPr>
          <w:p w14:paraId="2ADF0B19" w14:textId="77777777" w:rsidR="00A47051" w:rsidRPr="000252D5" w:rsidRDefault="00A47051" w:rsidP="0055312B"/>
        </w:tc>
        <w:tc>
          <w:tcPr>
            <w:tcW w:w="1080" w:type="dxa"/>
          </w:tcPr>
          <w:p w14:paraId="49B9973F" w14:textId="77777777" w:rsidR="00A47051" w:rsidRPr="000252D5" w:rsidRDefault="00A47051" w:rsidP="0055312B"/>
        </w:tc>
      </w:tr>
      <w:tr w:rsidR="008C231F" w:rsidRPr="000252D5" w14:paraId="18497FB8" w14:textId="77777777" w:rsidTr="008C231F">
        <w:trPr>
          <w:trHeight w:val="821"/>
        </w:trPr>
        <w:tc>
          <w:tcPr>
            <w:tcW w:w="1083" w:type="dxa"/>
            <w:tcMar>
              <w:top w:w="0" w:type="dxa"/>
            </w:tcMar>
          </w:tcPr>
          <w:p w14:paraId="52505827" w14:textId="77777777" w:rsidR="008C231F" w:rsidRPr="000252D5" w:rsidRDefault="008C231F" w:rsidP="00A47051"/>
        </w:tc>
        <w:tc>
          <w:tcPr>
            <w:tcW w:w="360" w:type="dxa"/>
            <w:tcMar>
              <w:top w:w="0" w:type="dxa"/>
            </w:tcMar>
          </w:tcPr>
          <w:p w14:paraId="6F52C162" w14:textId="77777777" w:rsidR="008C231F" w:rsidRPr="000252D5" w:rsidRDefault="008C231F" w:rsidP="00A47051"/>
        </w:tc>
        <w:tc>
          <w:tcPr>
            <w:tcW w:w="360" w:type="dxa"/>
            <w:tcBorders>
              <w:left w:val="nil"/>
            </w:tcBorders>
            <w:tcMar>
              <w:top w:w="0" w:type="dxa"/>
            </w:tcMar>
          </w:tcPr>
          <w:p w14:paraId="54D1B80C" w14:textId="77777777" w:rsidR="008C231F" w:rsidRPr="000252D5" w:rsidRDefault="008C231F" w:rsidP="00A47051"/>
        </w:tc>
        <w:tc>
          <w:tcPr>
            <w:tcW w:w="5400" w:type="dxa"/>
            <w:tcMar>
              <w:top w:w="0" w:type="dxa"/>
            </w:tcMar>
          </w:tcPr>
          <w:p w14:paraId="0C8E907C" w14:textId="77777777" w:rsidR="008C231F" w:rsidRPr="000252D5" w:rsidRDefault="008C231F" w:rsidP="00A47051"/>
        </w:tc>
        <w:tc>
          <w:tcPr>
            <w:tcW w:w="360" w:type="dxa"/>
            <w:tcMar>
              <w:top w:w="0" w:type="dxa"/>
            </w:tcMar>
          </w:tcPr>
          <w:p w14:paraId="54499CA5" w14:textId="77777777" w:rsidR="008C231F" w:rsidRPr="000252D5" w:rsidRDefault="008C231F" w:rsidP="00A47051"/>
        </w:tc>
        <w:tc>
          <w:tcPr>
            <w:tcW w:w="360" w:type="dxa"/>
            <w:tcMar>
              <w:top w:w="0" w:type="dxa"/>
            </w:tcMar>
          </w:tcPr>
          <w:p w14:paraId="270B373E" w14:textId="77777777" w:rsidR="008C231F" w:rsidRPr="000252D5" w:rsidRDefault="008C231F" w:rsidP="00A47051"/>
        </w:tc>
        <w:tc>
          <w:tcPr>
            <w:tcW w:w="5400" w:type="dxa"/>
            <w:tcMar>
              <w:top w:w="0" w:type="dxa"/>
            </w:tcMar>
          </w:tcPr>
          <w:p w14:paraId="7452FC12" w14:textId="77777777" w:rsidR="008C231F" w:rsidRPr="000252D5" w:rsidRDefault="008C231F" w:rsidP="00A47051"/>
        </w:tc>
        <w:tc>
          <w:tcPr>
            <w:tcW w:w="360" w:type="dxa"/>
            <w:tcMar>
              <w:top w:w="0" w:type="dxa"/>
            </w:tcMar>
          </w:tcPr>
          <w:p w14:paraId="2E9D215F" w14:textId="77777777" w:rsidR="008C231F" w:rsidRPr="000252D5" w:rsidRDefault="008C231F" w:rsidP="00A47051"/>
        </w:tc>
        <w:tc>
          <w:tcPr>
            <w:tcW w:w="360" w:type="dxa"/>
            <w:tcMar>
              <w:top w:w="0" w:type="dxa"/>
            </w:tcMar>
          </w:tcPr>
          <w:p w14:paraId="5D160377" w14:textId="77777777" w:rsidR="008C231F" w:rsidRPr="000252D5" w:rsidRDefault="008C231F" w:rsidP="00A47051"/>
        </w:tc>
        <w:tc>
          <w:tcPr>
            <w:tcW w:w="1080" w:type="dxa"/>
            <w:tcMar>
              <w:top w:w="0" w:type="dxa"/>
            </w:tcMar>
          </w:tcPr>
          <w:p w14:paraId="308FD0C9" w14:textId="77777777" w:rsidR="008C231F" w:rsidRPr="000252D5" w:rsidRDefault="008C231F" w:rsidP="00A47051"/>
        </w:tc>
      </w:tr>
      <w:tr w:rsidR="00A47051" w:rsidRPr="000252D5" w14:paraId="5C5D5855" w14:textId="77777777" w:rsidTr="00A47051">
        <w:trPr>
          <w:trHeight w:val="360"/>
        </w:trPr>
        <w:tc>
          <w:tcPr>
            <w:tcW w:w="1083" w:type="dxa"/>
            <w:tcMar>
              <w:top w:w="0" w:type="dxa"/>
            </w:tcMar>
          </w:tcPr>
          <w:p w14:paraId="56B5815F" w14:textId="77777777" w:rsidR="00A47051" w:rsidRPr="000252D5" w:rsidRDefault="00A47051" w:rsidP="00A47051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0C30F6F3" w14:textId="77777777" w:rsidR="00A47051" w:rsidRPr="000252D5" w:rsidRDefault="00A47051" w:rsidP="00A47051"/>
        </w:tc>
        <w:tc>
          <w:tcPr>
            <w:tcW w:w="3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4D7E8F29" w14:textId="77777777" w:rsidR="00A47051" w:rsidRPr="000252D5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0B46EB4B" w14:textId="77777777" w:rsidR="00A47051" w:rsidRPr="000252D5" w:rsidRDefault="00A47051" w:rsidP="00A47051"/>
        </w:tc>
        <w:tc>
          <w:tcPr>
            <w:tcW w:w="3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3ABD5617" w14:textId="77777777" w:rsidR="00A47051" w:rsidRPr="000252D5" w:rsidRDefault="00A47051" w:rsidP="00A47051"/>
        </w:tc>
        <w:tc>
          <w:tcPr>
            <w:tcW w:w="3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0C9C92E4" w14:textId="77777777" w:rsidR="00A47051" w:rsidRPr="000252D5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6DBBE2D5" w14:textId="77777777" w:rsidR="00A47051" w:rsidRPr="000252D5" w:rsidRDefault="00A47051" w:rsidP="00A47051"/>
        </w:tc>
        <w:tc>
          <w:tcPr>
            <w:tcW w:w="3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5BF9F372" w14:textId="77777777" w:rsidR="00A47051" w:rsidRPr="000252D5" w:rsidRDefault="00A47051" w:rsidP="00A47051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</w:tcMar>
          </w:tcPr>
          <w:p w14:paraId="1EFD562D" w14:textId="77777777" w:rsidR="00A47051" w:rsidRPr="000252D5" w:rsidRDefault="00A47051" w:rsidP="00A47051"/>
        </w:tc>
        <w:tc>
          <w:tcPr>
            <w:tcW w:w="1080" w:type="dxa"/>
            <w:tcMar>
              <w:top w:w="0" w:type="dxa"/>
            </w:tcMar>
          </w:tcPr>
          <w:p w14:paraId="77DFB630" w14:textId="77777777" w:rsidR="00A47051" w:rsidRPr="000252D5" w:rsidRDefault="00A47051" w:rsidP="00A47051"/>
        </w:tc>
      </w:tr>
    </w:tbl>
    <w:p w14:paraId="04128954" w14:textId="77777777" w:rsidR="00203236" w:rsidRPr="000252D5" w:rsidRDefault="00203236"/>
    <w:sectPr w:rsidR="00203236" w:rsidRPr="000252D5" w:rsidSect="0065096C">
      <w:pgSz w:w="16838" w:h="11906" w:orient="landscape" w:code="9"/>
      <w:pgMar w:top="360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6E2A0C" w14:textId="77777777" w:rsidR="00C44FE8" w:rsidRDefault="00C44FE8" w:rsidP="00FD28D8">
      <w:r>
        <w:separator/>
      </w:r>
    </w:p>
  </w:endnote>
  <w:endnote w:type="continuationSeparator" w:id="0">
    <w:p w14:paraId="18E27CDA" w14:textId="77777777" w:rsidR="00C44FE8" w:rsidRDefault="00C44FE8" w:rsidP="00FD28D8">
      <w:r>
        <w:continuationSeparator/>
      </w:r>
    </w:p>
  </w:endnote>
  <w:endnote w:type="continuationNotice" w:id="1">
    <w:p w14:paraId="7C875C8A" w14:textId="77777777" w:rsidR="00C44FE8" w:rsidRDefault="00C44F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AEC63" w14:textId="77777777" w:rsidR="00C44FE8" w:rsidRDefault="00C44FE8" w:rsidP="00FD28D8">
      <w:r>
        <w:separator/>
      </w:r>
    </w:p>
  </w:footnote>
  <w:footnote w:type="continuationSeparator" w:id="0">
    <w:p w14:paraId="224ACECA" w14:textId="77777777" w:rsidR="00C44FE8" w:rsidRDefault="00C44FE8" w:rsidP="00FD28D8">
      <w:r>
        <w:continuationSeparator/>
      </w:r>
    </w:p>
  </w:footnote>
  <w:footnote w:type="continuationNotice" w:id="1">
    <w:p w14:paraId="381489ED" w14:textId="77777777" w:rsidR="00C44FE8" w:rsidRDefault="00C44FE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4CF"/>
    <w:rsid w:val="00000FB4"/>
    <w:rsid w:val="00011593"/>
    <w:rsid w:val="000252D5"/>
    <w:rsid w:val="00036A3C"/>
    <w:rsid w:val="00041075"/>
    <w:rsid w:val="0006538A"/>
    <w:rsid w:val="00097ACB"/>
    <w:rsid w:val="000A1913"/>
    <w:rsid w:val="000B065E"/>
    <w:rsid w:val="000B1F22"/>
    <w:rsid w:val="000B458C"/>
    <w:rsid w:val="000D2871"/>
    <w:rsid w:val="000F0AA7"/>
    <w:rsid w:val="001211E6"/>
    <w:rsid w:val="00184261"/>
    <w:rsid w:val="001975D5"/>
    <w:rsid w:val="001A40C6"/>
    <w:rsid w:val="001B4F37"/>
    <w:rsid w:val="001E0FB1"/>
    <w:rsid w:val="001E6B0E"/>
    <w:rsid w:val="001E6BFD"/>
    <w:rsid w:val="001F35A4"/>
    <w:rsid w:val="00203236"/>
    <w:rsid w:val="00215DDB"/>
    <w:rsid w:val="00224371"/>
    <w:rsid w:val="00227BF3"/>
    <w:rsid w:val="002665F0"/>
    <w:rsid w:val="002816F0"/>
    <w:rsid w:val="00296088"/>
    <w:rsid w:val="002A0730"/>
    <w:rsid w:val="002A1E34"/>
    <w:rsid w:val="002B4A6D"/>
    <w:rsid w:val="002C5358"/>
    <w:rsid w:val="002F5243"/>
    <w:rsid w:val="002F6C5D"/>
    <w:rsid w:val="002F7B6E"/>
    <w:rsid w:val="00326B8A"/>
    <w:rsid w:val="00334C98"/>
    <w:rsid w:val="00335DCD"/>
    <w:rsid w:val="00337B64"/>
    <w:rsid w:val="00345C63"/>
    <w:rsid w:val="0036436C"/>
    <w:rsid w:val="00365520"/>
    <w:rsid w:val="00374123"/>
    <w:rsid w:val="00386593"/>
    <w:rsid w:val="003C28A4"/>
    <w:rsid w:val="003C4960"/>
    <w:rsid w:val="003C54D0"/>
    <w:rsid w:val="003D63DC"/>
    <w:rsid w:val="003F42F3"/>
    <w:rsid w:val="003F44CF"/>
    <w:rsid w:val="00405A91"/>
    <w:rsid w:val="00407058"/>
    <w:rsid w:val="00466E67"/>
    <w:rsid w:val="00470B35"/>
    <w:rsid w:val="004C3321"/>
    <w:rsid w:val="004E2057"/>
    <w:rsid w:val="004F17E9"/>
    <w:rsid w:val="00501A75"/>
    <w:rsid w:val="00543701"/>
    <w:rsid w:val="005513D1"/>
    <w:rsid w:val="0055312B"/>
    <w:rsid w:val="00553132"/>
    <w:rsid w:val="00556340"/>
    <w:rsid w:val="005635A4"/>
    <w:rsid w:val="00564541"/>
    <w:rsid w:val="005839F8"/>
    <w:rsid w:val="0059630D"/>
    <w:rsid w:val="005C1BB3"/>
    <w:rsid w:val="005F61F3"/>
    <w:rsid w:val="005F6F8B"/>
    <w:rsid w:val="00602CC4"/>
    <w:rsid w:val="00636AAA"/>
    <w:rsid w:val="0065096C"/>
    <w:rsid w:val="00676D22"/>
    <w:rsid w:val="006A3E61"/>
    <w:rsid w:val="006A72A9"/>
    <w:rsid w:val="006B276B"/>
    <w:rsid w:val="006B6B8F"/>
    <w:rsid w:val="006B74E3"/>
    <w:rsid w:val="006D257E"/>
    <w:rsid w:val="006F76E6"/>
    <w:rsid w:val="00724176"/>
    <w:rsid w:val="00743CC4"/>
    <w:rsid w:val="00755ED8"/>
    <w:rsid w:val="00756E38"/>
    <w:rsid w:val="00795453"/>
    <w:rsid w:val="007B4FC0"/>
    <w:rsid w:val="007B5269"/>
    <w:rsid w:val="007B6411"/>
    <w:rsid w:val="00812219"/>
    <w:rsid w:val="00813120"/>
    <w:rsid w:val="008534DC"/>
    <w:rsid w:val="008910CF"/>
    <w:rsid w:val="0089179C"/>
    <w:rsid w:val="00891E98"/>
    <w:rsid w:val="008B6962"/>
    <w:rsid w:val="008C231F"/>
    <w:rsid w:val="008C75A3"/>
    <w:rsid w:val="008D1ED4"/>
    <w:rsid w:val="008F24AD"/>
    <w:rsid w:val="008F2D8B"/>
    <w:rsid w:val="008F75F7"/>
    <w:rsid w:val="0091191E"/>
    <w:rsid w:val="00931D09"/>
    <w:rsid w:val="00983BF5"/>
    <w:rsid w:val="00994EFC"/>
    <w:rsid w:val="009C2A36"/>
    <w:rsid w:val="009C439E"/>
    <w:rsid w:val="009C7A2C"/>
    <w:rsid w:val="00A052F8"/>
    <w:rsid w:val="00A30B0E"/>
    <w:rsid w:val="00A35E01"/>
    <w:rsid w:val="00A47051"/>
    <w:rsid w:val="00A52559"/>
    <w:rsid w:val="00AD727F"/>
    <w:rsid w:val="00AF5FC5"/>
    <w:rsid w:val="00B05393"/>
    <w:rsid w:val="00B07F1C"/>
    <w:rsid w:val="00B27719"/>
    <w:rsid w:val="00B5666C"/>
    <w:rsid w:val="00B572B8"/>
    <w:rsid w:val="00BC2BB1"/>
    <w:rsid w:val="00BD7532"/>
    <w:rsid w:val="00BD7E5A"/>
    <w:rsid w:val="00BF4496"/>
    <w:rsid w:val="00C11EA2"/>
    <w:rsid w:val="00C412E5"/>
    <w:rsid w:val="00C444A3"/>
    <w:rsid w:val="00C44FE8"/>
    <w:rsid w:val="00C714FF"/>
    <w:rsid w:val="00C71FC4"/>
    <w:rsid w:val="00C738A7"/>
    <w:rsid w:val="00CA3D09"/>
    <w:rsid w:val="00CC1103"/>
    <w:rsid w:val="00D00A8D"/>
    <w:rsid w:val="00D151B0"/>
    <w:rsid w:val="00D2460A"/>
    <w:rsid w:val="00D4238E"/>
    <w:rsid w:val="00D534A0"/>
    <w:rsid w:val="00D55B36"/>
    <w:rsid w:val="00D61793"/>
    <w:rsid w:val="00D74526"/>
    <w:rsid w:val="00D75626"/>
    <w:rsid w:val="00D76386"/>
    <w:rsid w:val="00DA4ECE"/>
    <w:rsid w:val="00DA77E8"/>
    <w:rsid w:val="00DD6D3D"/>
    <w:rsid w:val="00DE15C6"/>
    <w:rsid w:val="00DE1DFD"/>
    <w:rsid w:val="00E255DA"/>
    <w:rsid w:val="00E31B88"/>
    <w:rsid w:val="00E32141"/>
    <w:rsid w:val="00E61491"/>
    <w:rsid w:val="00E75827"/>
    <w:rsid w:val="00E772EC"/>
    <w:rsid w:val="00E81AE8"/>
    <w:rsid w:val="00E92A6C"/>
    <w:rsid w:val="00EE3B88"/>
    <w:rsid w:val="00EE7992"/>
    <w:rsid w:val="00EF4798"/>
    <w:rsid w:val="00EF6104"/>
    <w:rsid w:val="00F00E2C"/>
    <w:rsid w:val="00F24077"/>
    <w:rsid w:val="00F264E2"/>
    <w:rsid w:val="00F35794"/>
    <w:rsid w:val="00F43F51"/>
    <w:rsid w:val="00F80565"/>
    <w:rsid w:val="00F85385"/>
    <w:rsid w:val="00F9718A"/>
    <w:rsid w:val="00FD28D8"/>
    <w:rsid w:val="00FD4B09"/>
    <w:rsid w:val="00FE1301"/>
    <w:rsid w:val="01D9B782"/>
    <w:rsid w:val="3FF09308"/>
    <w:rsid w:val="43C2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8E7A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D26C85" w:themeColor="accent2"/>
        <w:sz w:val="16"/>
        <w:szCs w:val="16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5520"/>
    <w:rPr>
      <w:caps/>
      <w:spacing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76D22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  <w:lang w:eastAsia="ja-JP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94EFC"/>
    <w:pPr>
      <w:keepNext/>
      <w:keepLines/>
      <w:spacing w:after="48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36552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color w:val="6EB9D1" w:themeColor="accent1"/>
      <w:sz w:val="3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4F17E9"/>
    <w:pPr>
      <w:keepNext/>
      <w:keepLines/>
      <w:spacing w:after="360"/>
      <w:jc w:val="center"/>
      <w:outlineLvl w:val="3"/>
    </w:pPr>
    <w:rPr>
      <w:rFonts w:asciiTheme="majorHAnsi" w:eastAsiaTheme="majorEastAsia" w:hAnsiTheme="majorHAnsi" w:cstheme="majorBidi"/>
      <w:b/>
      <w:iCs/>
      <w:color w:val="6EB9D1" w:themeColor="accen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2A1E34"/>
    <w:pPr>
      <w:keepNext/>
      <w:keepLines/>
      <w:jc w:val="center"/>
      <w:outlineLvl w:val="4"/>
    </w:pPr>
    <w:rPr>
      <w:rFonts w:eastAsiaTheme="majorEastAsia" w:cstheme="majorBidi"/>
      <w:color w:val="6EB9D1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365520"/>
    <w:pPr>
      <w:keepNext/>
      <w:keepLines/>
      <w:jc w:val="center"/>
      <w:outlineLvl w:val="5"/>
    </w:pPr>
    <w:rPr>
      <w:rFonts w:asciiTheme="majorHAnsi" w:eastAsiaTheme="majorEastAsia" w:hAnsiTheme="majorHAnsi" w:cstheme="majorBidi"/>
      <w:b/>
      <w:color w:val="91C7C2" w:themeColor="accent3"/>
      <w:sz w:val="3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227BF3"/>
    <w:pPr>
      <w:keepNext/>
      <w:keepLines/>
      <w:spacing w:after="360"/>
      <w:jc w:val="center"/>
      <w:outlineLvl w:val="6"/>
    </w:pPr>
    <w:rPr>
      <w:rFonts w:asciiTheme="majorHAnsi" w:eastAsiaTheme="majorEastAsia" w:hAnsiTheme="majorHAnsi" w:cstheme="majorBidi"/>
      <w:b/>
      <w:iCs/>
      <w:color w:val="91C7C2" w:themeColor="accent3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227BF3"/>
    <w:pPr>
      <w:keepNext/>
      <w:keepLines/>
      <w:jc w:val="center"/>
      <w:outlineLvl w:val="7"/>
    </w:pPr>
    <w:rPr>
      <w:rFonts w:eastAsiaTheme="majorEastAsia" w:cstheme="majorBidi"/>
      <w:color w:val="91C7C2" w:themeColor="accent3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isch1">
    <w:name w:val="Tisch 1"/>
    <w:basedOn w:val="NormaleTabelle"/>
    <w:uiPriority w:val="99"/>
    <w:rsid w:val="002A0730"/>
    <w:pPr>
      <w:jc w:val="center"/>
    </w:pPr>
    <w:rPr>
      <w:rFonts w:cs="Times New Roman"/>
      <w:sz w:val="18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rPr>
        <w:b/>
        <w:color w:val="FFFFFF" w:themeColor="background1"/>
      </w:rPr>
      <w:tblPr/>
      <w:tcPr>
        <w:shd w:val="clear" w:color="auto" w:fill="6EB9D1" w:themeFill="accent1"/>
      </w:tcPr>
    </w:tblStylePr>
    <w:tblStylePr w:type="firstCol">
      <w:pPr>
        <w:wordWrap/>
        <w:jc w:val="left"/>
      </w:p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676D22"/>
    <w:rPr>
      <w:rFonts w:asciiTheme="majorHAnsi" w:eastAsiaTheme="majorEastAsia" w:hAnsiTheme="majorHAnsi" w:cstheme="majorBidi"/>
      <w:b/>
      <w:caps/>
      <w:spacing w:val="20"/>
      <w:sz w:val="32"/>
      <w:szCs w:val="32"/>
      <w:lang w:eastAsia="ja-JP"/>
    </w:rPr>
  </w:style>
  <w:style w:type="paragraph" w:styleId="Kopfzeile">
    <w:name w:val="header"/>
    <w:basedOn w:val="Standard"/>
    <w:link w:val="KopfzeileZchn"/>
    <w:uiPriority w:val="99"/>
    <w:semiHidden/>
    <w:rsid w:val="00FD28D8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A4ECE"/>
    <w:rPr>
      <w:caps/>
    </w:rPr>
  </w:style>
  <w:style w:type="paragraph" w:styleId="Fuzeile">
    <w:name w:val="footer"/>
    <w:basedOn w:val="Standard"/>
    <w:link w:val="FuzeileZchn"/>
    <w:uiPriority w:val="99"/>
    <w:semiHidden/>
    <w:rsid w:val="00FD28D8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A4ECE"/>
    <w:rPr>
      <w:cap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4EFC"/>
    <w:rPr>
      <w:rFonts w:asciiTheme="majorHAnsi" w:eastAsiaTheme="majorEastAsia" w:hAnsiTheme="majorHAnsi" w:cstheme="majorBidi"/>
      <w:b/>
      <w:caps/>
      <w:sz w:val="24"/>
      <w:szCs w:val="26"/>
    </w:rPr>
  </w:style>
  <w:style w:type="paragraph" w:styleId="Listenabsatz">
    <w:name w:val="List Paragraph"/>
    <w:basedOn w:val="Standard"/>
    <w:uiPriority w:val="34"/>
    <w:semiHidden/>
    <w:rsid w:val="003C4960"/>
    <w:pPr>
      <w:contextualSpacing/>
    </w:pPr>
    <w:rPr>
      <w:caps w:val="0"/>
      <w:lang w:eastAsia="ja-JP"/>
    </w:rPr>
  </w:style>
  <w:style w:type="character" w:styleId="Platzhaltertext">
    <w:name w:val="Placeholder Text"/>
    <w:basedOn w:val="Absatz-Standardschriftart"/>
    <w:uiPriority w:val="99"/>
    <w:semiHidden/>
    <w:rsid w:val="009C439E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65520"/>
    <w:rPr>
      <w:rFonts w:asciiTheme="majorHAnsi" w:eastAsiaTheme="majorEastAsia" w:hAnsiTheme="majorHAnsi" w:cstheme="majorBidi"/>
      <w:b/>
      <w:caps/>
      <w:color w:val="6EB9D1" w:themeColor="accent1"/>
      <w:spacing w:val="20"/>
      <w:sz w:val="3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F17E9"/>
    <w:rPr>
      <w:rFonts w:asciiTheme="majorHAnsi" w:eastAsiaTheme="majorEastAsia" w:hAnsiTheme="majorHAnsi" w:cstheme="majorBidi"/>
      <w:b/>
      <w:iCs/>
      <w:caps/>
      <w:color w:val="6EB9D1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A1E34"/>
    <w:rPr>
      <w:rFonts w:eastAsiaTheme="majorEastAsia" w:cstheme="majorBidi"/>
      <w:caps/>
      <w:color w:val="6EB9D1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65520"/>
    <w:rPr>
      <w:rFonts w:asciiTheme="majorHAnsi" w:eastAsiaTheme="majorEastAsia" w:hAnsiTheme="majorHAnsi" w:cstheme="majorBidi"/>
      <w:b/>
      <w:caps/>
      <w:color w:val="91C7C2" w:themeColor="accent3"/>
      <w:spacing w:val="20"/>
      <w:sz w:val="32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227BF3"/>
    <w:rPr>
      <w:rFonts w:asciiTheme="majorHAnsi" w:eastAsiaTheme="majorEastAsia" w:hAnsiTheme="majorHAnsi" w:cstheme="majorBidi"/>
      <w:b/>
      <w:iCs/>
      <w:caps/>
      <w:color w:val="91C7C2" w:themeColor="accent3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227BF3"/>
    <w:rPr>
      <w:rFonts w:eastAsiaTheme="majorEastAsia" w:cstheme="majorBidi"/>
      <w:caps/>
      <w:color w:val="91C7C2" w:themeColor="accent3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s\AppData\Local\Microsoft\Office\16.0\DTS\de-DE%7bA7547CD8-5E00-4D4D-8AAA-18C7E8F6304A%7d\%7b1953D5D9-A340-41DB-B410-D66A74385DAC%7dtf8915391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1D9F65223CA48F8BBE92A27F06682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EA64C7-80E8-44B3-81B6-415610E7A87B}"/>
      </w:docPartPr>
      <w:docPartBody>
        <w:p w:rsidR="0091314E" w:rsidRDefault="00000000">
          <w:pPr>
            <w:pStyle w:val="51D9F65223CA48F8BBE92A27F0668220"/>
          </w:pPr>
          <w:r w:rsidRPr="000252D5">
            <w:rPr>
              <w:lang w:bidi="de-DE"/>
            </w:rPr>
            <w:t>Lasst uns feiern!</w:t>
          </w:r>
        </w:p>
      </w:docPartBody>
    </w:docPart>
    <w:docPart>
      <w:docPartPr>
        <w:name w:val="81AA959664394E2E8420627F96351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9BC8D1-0096-4BDE-A912-4820B63AF27F}"/>
      </w:docPartPr>
      <w:docPartBody>
        <w:p w:rsidR="0091314E" w:rsidRDefault="00000000">
          <w:pPr>
            <w:pStyle w:val="81AA959664394E2E8420627F963514E8"/>
          </w:pPr>
          <w:r w:rsidRPr="000252D5">
            <w:rPr>
              <w:lang w:bidi="de-DE"/>
            </w:rPr>
            <w:t>Lasst uns feiern!</w:t>
          </w:r>
        </w:p>
      </w:docPartBody>
    </w:docPart>
    <w:docPart>
      <w:docPartPr>
        <w:name w:val="18E673F35C5E4C4985B77E2B1DC884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31890D-3694-4ED9-A154-486E05D4BEB0}"/>
      </w:docPartPr>
      <w:docPartBody>
        <w:p w:rsidR="0091314E" w:rsidRDefault="00000000">
          <w:pPr>
            <w:pStyle w:val="18E673F35C5E4C4985B77E2B1DC8845D"/>
          </w:pPr>
          <w:r w:rsidRPr="000252D5">
            <w:rPr>
              <w:lang w:bidi="de-DE"/>
            </w:rPr>
            <w:t>RENE HAT 40. GEBURTSTAG!</w:t>
          </w:r>
        </w:p>
      </w:docPartBody>
    </w:docPart>
    <w:docPart>
      <w:docPartPr>
        <w:name w:val="EE15F4488B2C4057A13E799421266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51299B-42E4-48E1-9BFE-4E480895B1B5}"/>
      </w:docPartPr>
      <w:docPartBody>
        <w:p w:rsidR="0091314E" w:rsidRDefault="00000000">
          <w:pPr>
            <w:pStyle w:val="EE15F4488B2C4057A13E799421266442"/>
          </w:pPr>
          <w:r w:rsidRPr="000252D5">
            <w:rPr>
              <w:lang w:bidi="de-DE"/>
            </w:rPr>
            <w:t>Datum:</w:t>
          </w:r>
        </w:p>
      </w:docPartBody>
    </w:docPart>
    <w:docPart>
      <w:docPartPr>
        <w:name w:val="5BCC27BA1EF34FAFA6B8DAFA8E9397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737897-23E4-4579-BAEF-3C03B3FF3399}"/>
      </w:docPartPr>
      <w:docPartBody>
        <w:p w:rsidR="0091314E" w:rsidRDefault="00000000">
          <w:pPr>
            <w:pStyle w:val="5BCC27BA1EF34FAFA6B8DAFA8E939743"/>
          </w:pPr>
          <w:r w:rsidRPr="000252D5">
            <w:rPr>
              <w:lang w:bidi="de-DE"/>
            </w:rPr>
            <w:t>Uhrzeit:</w:t>
          </w:r>
        </w:p>
      </w:docPartBody>
    </w:docPart>
    <w:docPart>
      <w:docPartPr>
        <w:name w:val="347F8ABDFA034979B187CBDE9594F6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67AD3B-DF88-4542-8C08-E004BFE31DBE}"/>
      </w:docPartPr>
      <w:docPartBody>
        <w:p w:rsidR="0091314E" w:rsidRDefault="00000000">
          <w:pPr>
            <w:pStyle w:val="347F8ABDFA034979B187CBDE9594F6BB"/>
          </w:pPr>
          <w:r w:rsidRPr="000252D5">
            <w:rPr>
              <w:lang w:bidi="de-DE"/>
            </w:rPr>
            <w:t>Ort:</w:t>
          </w:r>
        </w:p>
      </w:docPartBody>
    </w:docPart>
    <w:docPart>
      <w:docPartPr>
        <w:name w:val="8E382E6024AA47728DB810B1997753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DBA263-4C60-432F-A895-DB2B26AF3BD7}"/>
      </w:docPartPr>
      <w:docPartBody>
        <w:p w:rsidR="0091314E" w:rsidRDefault="00000000">
          <w:pPr>
            <w:pStyle w:val="8E382E6024AA47728DB810B199775348"/>
          </w:pPr>
          <w:r w:rsidRPr="000252D5">
            <w:rPr>
              <w:lang w:bidi="de-DE"/>
            </w:rPr>
            <w:t>RENE HAT 40. GEBURTSTAG!</w:t>
          </w:r>
        </w:p>
      </w:docPartBody>
    </w:docPart>
    <w:docPart>
      <w:docPartPr>
        <w:name w:val="13099EB0DC474BA694613A33745206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26A7E4-00FC-420C-A855-8B04D2E22FC4}"/>
      </w:docPartPr>
      <w:docPartBody>
        <w:p w:rsidR="0091314E" w:rsidRDefault="00000000">
          <w:pPr>
            <w:pStyle w:val="13099EB0DC474BA694613A337452065B"/>
          </w:pPr>
          <w:r w:rsidRPr="000252D5">
            <w:rPr>
              <w:lang w:bidi="de-DE"/>
            </w:rPr>
            <w:t>Datum:</w:t>
          </w:r>
        </w:p>
      </w:docPartBody>
    </w:docPart>
    <w:docPart>
      <w:docPartPr>
        <w:name w:val="6FBDFEF50F1646859A4153E9D30F71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6CD6C2-45E4-4A31-9E35-DE134FFC25CD}"/>
      </w:docPartPr>
      <w:docPartBody>
        <w:p w:rsidR="0091314E" w:rsidRDefault="00000000">
          <w:pPr>
            <w:pStyle w:val="6FBDFEF50F1646859A4153E9D30F71B1"/>
          </w:pPr>
          <w:r w:rsidRPr="000252D5">
            <w:rPr>
              <w:lang w:bidi="de-DE"/>
            </w:rPr>
            <w:t>Uhrzeit:</w:t>
          </w:r>
        </w:p>
      </w:docPartBody>
    </w:docPart>
    <w:docPart>
      <w:docPartPr>
        <w:name w:val="0927562A5670482CBC2C0A188EF618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B4979-A7A8-4D37-AEED-B8E38BDFFFE0}"/>
      </w:docPartPr>
      <w:docPartBody>
        <w:p w:rsidR="0091314E" w:rsidRDefault="00000000">
          <w:pPr>
            <w:pStyle w:val="0927562A5670482CBC2C0A188EF618CE"/>
          </w:pPr>
          <w:r w:rsidRPr="000252D5">
            <w:rPr>
              <w:lang w:bidi="de-DE"/>
            </w:rPr>
            <w:t>Ort:</w:t>
          </w:r>
        </w:p>
      </w:docPartBody>
    </w:docPart>
    <w:docPart>
      <w:docPartPr>
        <w:name w:val="82D11EEC3EF64D9E84139BE9E1D88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8867B0-A794-451E-AA94-01679E4C066B}"/>
      </w:docPartPr>
      <w:docPartBody>
        <w:p w:rsidR="0091314E" w:rsidRDefault="00000000">
          <w:pPr>
            <w:pStyle w:val="82D11EEC3EF64D9E84139BE9E1D88A97"/>
          </w:pPr>
          <w:r w:rsidRPr="000252D5">
            <w:rPr>
              <w:lang w:bidi="de-DE"/>
            </w:rPr>
            <w:t>Lasst uns feiern!</w:t>
          </w:r>
        </w:p>
      </w:docPartBody>
    </w:docPart>
    <w:docPart>
      <w:docPartPr>
        <w:name w:val="D332434C416F42FBA294E311C99B43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7809BF-0384-461F-A130-3A8F4692EC78}"/>
      </w:docPartPr>
      <w:docPartBody>
        <w:p w:rsidR="0091314E" w:rsidRDefault="00000000">
          <w:pPr>
            <w:pStyle w:val="D332434C416F42FBA294E311C99B4305"/>
          </w:pPr>
          <w:r w:rsidRPr="000252D5">
            <w:rPr>
              <w:lang w:bidi="de-DE"/>
            </w:rPr>
            <w:t>Lasst uns feiern!</w:t>
          </w:r>
        </w:p>
      </w:docPartBody>
    </w:docPart>
    <w:docPart>
      <w:docPartPr>
        <w:name w:val="233560FEC7FB4D09B1DF5C1BE8B80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2AC19A-FE5D-4ACC-832C-951FE57CEA61}"/>
      </w:docPartPr>
      <w:docPartBody>
        <w:p w:rsidR="0091314E" w:rsidRDefault="00000000">
          <w:pPr>
            <w:pStyle w:val="233560FEC7FB4D09B1DF5C1BE8B8079B"/>
          </w:pPr>
          <w:r w:rsidRPr="000252D5">
            <w:rPr>
              <w:lang w:bidi="de-DE"/>
            </w:rPr>
            <w:t>RENE HAT 40. GEBURTSTAG!</w:t>
          </w:r>
        </w:p>
      </w:docPartBody>
    </w:docPart>
    <w:docPart>
      <w:docPartPr>
        <w:name w:val="DD9B56098CBD47209F1D92ACC4778E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295EAE-AAC1-46CF-9F01-44FE10A62887}"/>
      </w:docPartPr>
      <w:docPartBody>
        <w:p w:rsidR="0091314E" w:rsidRDefault="00000000">
          <w:pPr>
            <w:pStyle w:val="DD9B56098CBD47209F1D92ACC4778E64"/>
          </w:pPr>
          <w:r w:rsidRPr="000252D5">
            <w:rPr>
              <w:lang w:bidi="de-DE"/>
            </w:rPr>
            <w:t>Datum:</w:t>
          </w:r>
        </w:p>
      </w:docPartBody>
    </w:docPart>
    <w:docPart>
      <w:docPartPr>
        <w:name w:val="BBCB8166ADFA4CE1B520AD53F21098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80963F-C49F-4B18-9AD6-30C282E0EC69}"/>
      </w:docPartPr>
      <w:docPartBody>
        <w:p w:rsidR="0091314E" w:rsidRDefault="00000000">
          <w:pPr>
            <w:pStyle w:val="BBCB8166ADFA4CE1B520AD53F2109866"/>
          </w:pPr>
          <w:r w:rsidRPr="000252D5">
            <w:rPr>
              <w:lang w:bidi="de-DE"/>
            </w:rPr>
            <w:t>Uhrzeit:</w:t>
          </w:r>
        </w:p>
      </w:docPartBody>
    </w:docPart>
    <w:docPart>
      <w:docPartPr>
        <w:name w:val="726428A2CD7A460280995BE8F04A4C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3735DA-9525-49BB-AC6F-72A2B541862A}"/>
      </w:docPartPr>
      <w:docPartBody>
        <w:p w:rsidR="0091314E" w:rsidRDefault="00000000">
          <w:pPr>
            <w:pStyle w:val="726428A2CD7A460280995BE8F04A4C44"/>
          </w:pPr>
          <w:r w:rsidRPr="000252D5">
            <w:rPr>
              <w:lang w:bidi="de-DE"/>
            </w:rPr>
            <w:t>Ort:</w:t>
          </w:r>
        </w:p>
      </w:docPartBody>
    </w:docPart>
    <w:docPart>
      <w:docPartPr>
        <w:name w:val="D27F4B7CBD9B42DF8BA7A4AAEABDAB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0B96A-3312-4A26-B14F-CBDEF05598F7}"/>
      </w:docPartPr>
      <w:docPartBody>
        <w:p w:rsidR="0091314E" w:rsidRDefault="00000000">
          <w:pPr>
            <w:pStyle w:val="D27F4B7CBD9B42DF8BA7A4AAEABDAB7B"/>
          </w:pPr>
          <w:r w:rsidRPr="000252D5">
            <w:rPr>
              <w:lang w:bidi="de-DE"/>
            </w:rPr>
            <w:t>RENE HAT 40. GEBURTSTAG!</w:t>
          </w:r>
        </w:p>
      </w:docPartBody>
    </w:docPart>
    <w:docPart>
      <w:docPartPr>
        <w:name w:val="0CFFC69F979244EAA2921F28A59ABB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65C5AC-1F05-43B0-AEB7-646D471A2B0C}"/>
      </w:docPartPr>
      <w:docPartBody>
        <w:p w:rsidR="0091314E" w:rsidRDefault="00000000">
          <w:pPr>
            <w:pStyle w:val="0CFFC69F979244EAA2921F28A59ABB6E"/>
          </w:pPr>
          <w:r w:rsidRPr="000252D5">
            <w:rPr>
              <w:lang w:bidi="de-DE"/>
            </w:rPr>
            <w:t>Datum:</w:t>
          </w:r>
        </w:p>
      </w:docPartBody>
    </w:docPart>
    <w:docPart>
      <w:docPartPr>
        <w:name w:val="3506AFE04FCC4087A3B28CC966B2C9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6AB63E-8CB7-4BA1-AE43-EF792AF7AA7C}"/>
      </w:docPartPr>
      <w:docPartBody>
        <w:p w:rsidR="0091314E" w:rsidRDefault="00000000">
          <w:pPr>
            <w:pStyle w:val="3506AFE04FCC4087A3B28CC966B2C9FC"/>
          </w:pPr>
          <w:r w:rsidRPr="000252D5">
            <w:rPr>
              <w:lang w:bidi="de-DE"/>
            </w:rPr>
            <w:t>Uhrzeit:</w:t>
          </w:r>
        </w:p>
      </w:docPartBody>
    </w:docPart>
    <w:docPart>
      <w:docPartPr>
        <w:name w:val="34AFB59A4D71473F9A5614AB396BFB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8BB6BA-2E8C-4460-A94D-738F4362058F}"/>
      </w:docPartPr>
      <w:docPartBody>
        <w:p w:rsidR="0091314E" w:rsidRDefault="00000000">
          <w:pPr>
            <w:pStyle w:val="34AFB59A4D71473F9A5614AB396BFB56"/>
          </w:pPr>
          <w:r w:rsidRPr="000252D5">
            <w:rPr>
              <w:lang w:bidi="de-DE"/>
            </w:rPr>
            <w:t>Ort:</w:t>
          </w:r>
        </w:p>
      </w:docPartBody>
    </w:docPart>
    <w:docPart>
      <w:docPartPr>
        <w:name w:val="2EA63D918C344631A97D287371B457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8EDB49-48F1-47C9-9EA5-83A4E8A81B37}"/>
      </w:docPartPr>
      <w:docPartBody>
        <w:p w:rsidR="0091314E" w:rsidRDefault="00000000">
          <w:pPr>
            <w:pStyle w:val="2EA63D918C344631A97D287371B45793"/>
          </w:pPr>
          <w:r w:rsidRPr="000252D5">
            <w:rPr>
              <w:lang w:bidi="de-DE"/>
            </w:rPr>
            <w:t>Lasst uns feiern!</w:t>
          </w:r>
        </w:p>
      </w:docPartBody>
    </w:docPart>
    <w:docPart>
      <w:docPartPr>
        <w:name w:val="406E579B203A4DE59494516EDBA5B2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B46FB4-313A-4D88-80A5-98E415700662}"/>
      </w:docPartPr>
      <w:docPartBody>
        <w:p w:rsidR="0091314E" w:rsidRDefault="00000000">
          <w:pPr>
            <w:pStyle w:val="406E579B203A4DE59494516EDBA5B2AB"/>
          </w:pPr>
          <w:r w:rsidRPr="000252D5">
            <w:rPr>
              <w:lang w:bidi="de-DE"/>
            </w:rPr>
            <w:t>Lasst uns feiern!</w:t>
          </w:r>
        </w:p>
      </w:docPartBody>
    </w:docPart>
    <w:docPart>
      <w:docPartPr>
        <w:name w:val="5CE58425BCF34A9C8E76D15C07AFA1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CC5976-F6DB-45BD-8A88-BF8E60BB7FA3}"/>
      </w:docPartPr>
      <w:docPartBody>
        <w:p w:rsidR="0091314E" w:rsidRDefault="00000000">
          <w:pPr>
            <w:pStyle w:val="5CE58425BCF34A9C8E76D15C07AFA195"/>
          </w:pPr>
          <w:r w:rsidRPr="000252D5">
            <w:rPr>
              <w:lang w:bidi="de-DE"/>
            </w:rPr>
            <w:t>RENE HAT 40. GEBURTSTAG!</w:t>
          </w:r>
        </w:p>
      </w:docPartBody>
    </w:docPart>
    <w:docPart>
      <w:docPartPr>
        <w:name w:val="5520F71F8EA04234AF965379B6E71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9903B5-FD1F-4143-8121-27C601C760B2}"/>
      </w:docPartPr>
      <w:docPartBody>
        <w:p w:rsidR="0091314E" w:rsidRDefault="00000000">
          <w:pPr>
            <w:pStyle w:val="5520F71F8EA04234AF965379B6E71A2A"/>
          </w:pPr>
          <w:r w:rsidRPr="000252D5">
            <w:rPr>
              <w:lang w:bidi="de-DE"/>
            </w:rPr>
            <w:t>Datum:</w:t>
          </w:r>
        </w:p>
      </w:docPartBody>
    </w:docPart>
    <w:docPart>
      <w:docPartPr>
        <w:name w:val="2C3C201411A44CD5A0B881C3C91F7E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479006-FDFD-4149-870B-7602987110A8}"/>
      </w:docPartPr>
      <w:docPartBody>
        <w:p w:rsidR="0091314E" w:rsidRDefault="00000000">
          <w:pPr>
            <w:pStyle w:val="2C3C201411A44CD5A0B881C3C91F7E60"/>
          </w:pPr>
          <w:r w:rsidRPr="000252D5">
            <w:rPr>
              <w:lang w:bidi="de-DE"/>
            </w:rPr>
            <w:t>RENE HAT 40. GEBURTSTAG!</w:t>
          </w:r>
        </w:p>
      </w:docPartBody>
    </w:docPart>
    <w:docPart>
      <w:docPartPr>
        <w:name w:val="C54E4FAB8A26417AAFE37FD5280AF2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8077D9-5AC2-43D0-892B-CA96A0B0373B}"/>
      </w:docPartPr>
      <w:docPartBody>
        <w:p w:rsidR="0091314E" w:rsidRDefault="00000000">
          <w:pPr>
            <w:pStyle w:val="C54E4FAB8A26417AAFE37FD5280AF22F"/>
          </w:pPr>
          <w:r w:rsidRPr="000252D5">
            <w:rPr>
              <w:lang w:bidi="de-DE"/>
            </w:rPr>
            <w:t>Datum:</w:t>
          </w:r>
        </w:p>
      </w:docPartBody>
    </w:docPart>
    <w:docPart>
      <w:docPartPr>
        <w:name w:val="DB6ED941582844A5BAD0F72E9A3834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8E67F1-8960-4EE3-8B5B-791C50CA894C}"/>
      </w:docPartPr>
      <w:docPartBody>
        <w:p w:rsidR="0091314E" w:rsidRDefault="00000000">
          <w:pPr>
            <w:pStyle w:val="DB6ED941582844A5BAD0F72E9A3834CB"/>
          </w:pPr>
          <w:r w:rsidRPr="000252D5">
            <w:rPr>
              <w:lang w:bidi="de-DE"/>
            </w:rPr>
            <w:t>Uhrzeit:</w:t>
          </w:r>
        </w:p>
      </w:docPartBody>
    </w:docPart>
    <w:docPart>
      <w:docPartPr>
        <w:name w:val="465D370FBF2F48E2A7140C0649013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C1E889-16EB-4D8B-8CEB-3609F31B8136}"/>
      </w:docPartPr>
      <w:docPartBody>
        <w:p w:rsidR="0091314E" w:rsidRDefault="00000000">
          <w:pPr>
            <w:pStyle w:val="465D370FBF2F48E2A7140C0649013198"/>
          </w:pPr>
          <w:r w:rsidRPr="000252D5">
            <w:rPr>
              <w:lang w:bidi="de-DE"/>
            </w:rPr>
            <w:t>Uhrzeit:</w:t>
          </w:r>
        </w:p>
      </w:docPartBody>
    </w:docPart>
    <w:docPart>
      <w:docPartPr>
        <w:name w:val="5144F5E2B60241D28EA0B9D429E935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1C8149-2245-467A-8727-286FE940C0C0}"/>
      </w:docPartPr>
      <w:docPartBody>
        <w:p w:rsidR="0091314E" w:rsidRDefault="00000000">
          <w:pPr>
            <w:pStyle w:val="5144F5E2B60241D28EA0B9D429E9356D"/>
          </w:pPr>
          <w:r w:rsidRPr="000252D5">
            <w:rPr>
              <w:lang w:bidi="de-DE"/>
            </w:rPr>
            <w:t>Ort:</w:t>
          </w:r>
        </w:p>
      </w:docPartBody>
    </w:docPart>
    <w:docPart>
      <w:docPartPr>
        <w:name w:val="95C3E8D7CFFA49A4A10DEF1F22D246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1A16DF-243F-4ABB-9116-D73E5C1342F2}"/>
      </w:docPartPr>
      <w:docPartBody>
        <w:p w:rsidR="0091314E" w:rsidRDefault="00000000">
          <w:pPr>
            <w:pStyle w:val="95C3E8D7CFFA49A4A10DEF1F22D24673"/>
          </w:pPr>
          <w:r w:rsidRPr="000252D5">
            <w:rPr>
              <w:lang w:bidi="de-DE"/>
            </w:rPr>
            <w:t>Ort: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sterama">
    <w:altName w:val="Posterama"/>
    <w:charset w:val="00"/>
    <w:family w:val="swiss"/>
    <w:pitch w:val="variable"/>
    <w:sig w:usb0="A11526FF" w:usb1="D000204B" w:usb2="0001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41E"/>
    <w:rsid w:val="001211E6"/>
    <w:rsid w:val="0091314E"/>
    <w:rsid w:val="009C2A36"/>
    <w:rsid w:val="00CB541E"/>
    <w:rsid w:val="00D86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1D9F65223CA48F8BBE92A27F0668220">
    <w:name w:val="51D9F65223CA48F8BBE92A27F0668220"/>
  </w:style>
  <w:style w:type="paragraph" w:customStyle="1" w:styleId="81AA959664394E2E8420627F963514E8">
    <w:name w:val="81AA959664394E2E8420627F963514E8"/>
  </w:style>
  <w:style w:type="paragraph" w:customStyle="1" w:styleId="18E673F35C5E4C4985B77E2B1DC8845D">
    <w:name w:val="18E673F35C5E4C4985B77E2B1DC8845D"/>
  </w:style>
  <w:style w:type="paragraph" w:customStyle="1" w:styleId="EE15F4488B2C4057A13E799421266442">
    <w:name w:val="EE15F4488B2C4057A13E799421266442"/>
  </w:style>
  <w:style w:type="paragraph" w:customStyle="1" w:styleId="5BCC27BA1EF34FAFA6B8DAFA8E939743">
    <w:name w:val="5BCC27BA1EF34FAFA6B8DAFA8E939743"/>
  </w:style>
  <w:style w:type="paragraph" w:customStyle="1" w:styleId="347F8ABDFA034979B187CBDE9594F6BB">
    <w:name w:val="347F8ABDFA034979B187CBDE9594F6BB"/>
  </w:style>
  <w:style w:type="paragraph" w:customStyle="1" w:styleId="8E382E6024AA47728DB810B199775348">
    <w:name w:val="8E382E6024AA47728DB810B199775348"/>
  </w:style>
  <w:style w:type="paragraph" w:customStyle="1" w:styleId="13099EB0DC474BA694613A337452065B">
    <w:name w:val="13099EB0DC474BA694613A337452065B"/>
  </w:style>
  <w:style w:type="paragraph" w:customStyle="1" w:styleId="6FBDFEF50F1646859A4153E9D30F71B1">
    <w:name w:val="6FBDFEF50F1646859A4153E9D30F71B1"/>
  </w:style>
  <w:style w:type="paragraph" w:customStyle="1" w:styleId="0927562A5670482CBC2C0A188EF618CE">
    <w:name w:val="0927562A5670482CBC2C0A188EF618CE"/>
  </w:style>
  <w:style w:type="paragraph" w:customStyle="1" w:styleId="82D11EEC3EF64D9E84139BE9E1D88A97">
    <w:name w:val="82D11EEC3EF64D9E84139BE9E1D88A97"/>
  </w:style>
  <w:style w:type="paragraph" w:customStyle="1" w:styleId="D332434C416F42FBA294E311C99B4305">
    <w:name w:val="D332434C416F42FBA294E311C99B4305"/>
  </w:style>
  <w:style w:type="paragraph" w:customStyle="1" w:styleId="233560FEC7FB4D09B1DF5C1BE8B8079B">
    <w:name w:val="233560FEC7FB4D09B1DF5C1BE8B8079B"/>
  </w:style>
  <w:style w:type="paragraph" w:customStyle="1" w:styleId="DD9B56098CBD47209F1D92ACC4778E64">
    <w:name w:val="DD9B56098CBD47209F1D92ACC4778E64"/>
  </w:style>
  <w:style w:type="paragraph" w:customStyle="1" w:styleId="BBCB8166ADFA4CE1B520AD53F2109866">
    <w:name w:val="BBCB8166ADFA4CE1B520AD53F2109866"/>
  </w:style>
  <w:style w:type="paragraph" w:customStyle="1" w:styleId="726428A2CD7A460280995BE8F04A4C44">
    <w:name w:val="726428A2CD7A460280995BE8F04A4C44"/>
  </w:style>
  <w:style w:type="paragraph" w:customStyle="1" w:styleId="D27F4B7CBD9B42DF8BA7A4AAEABDAB7B">
    <w:name w:val="D27F4B7CBD9B42DF8BA7A4AAEABDAB7B"/>
  </w:style>
  <w:style w:type="paragraph" w:customStyle="1" w:styleId="0CFFC69F979244EAA2921F28A59ABB6E">
    <w:name w:val="0CFFC69F979244EAA2921F28A59ABB6E"/>
  </w:style>
  <w:style w:type="paragraph" w:customStyle="1" w:styleId="3506AFE04FCC4087A3B28CC966B2C9FC">
    <w:name w:val="3506AFE04FCC4087A3B28CC966B2C9FC"/>
  </w:style>
  <w:style w:type="paragraph" w:customStyle="1" w:styleId="34AFB59A4D71473F9A5614AB396BFB56">
    <w:name w:val="34AFB59A4D71473F9A5614AB396BFB56"/>
  </w:style>
  <w:style w:type="paragraph" w:customStyle="1" w:styleId="2EA63D918C344631A97D287371B45793">
    <w:name w:val="2EA63D918C344631A97D287371B45793"/>
  </w:style>
  <w:style w:type="paragraph" w:customStyle="1" w:styleId="406E579B203A4DE59494516EDBA5B2AB">
    <w:name w:val="406E579B203A4DE59494516EDBA5B2AB"/>
  </w:style>
  <w:style w:type="paragraph" w:customStyle="1" w:styleId="5CE58425BCF34A9C8E76D15C07AFA195">
    <w:name w:val="5CE58425BCF34A9C8E76D15C07AFA195"/>
  </w:style>
  <w:style w:type="paragraph" w:customStyle="1" w:styleId="5520F71F8EA04234AF965379B6E71A2A">
    <w:name w:val="5520F71F8EA04234AF965379B6E71A2A"/>
  </w:style>
  <w:style w:type="paragraph" w:customStyle="1" w:styleId="2C3C201411A44CD5A0B881C3C91F7E60">
    <w:name w:val="2C3C201411A44CD5A0B881C3C91F7E60"/>
  </w:style>
  <w:style w:type="paragraph" w:customStyle="1" w:styleId="C54E4FAB8A26417AAFE37FD5280AF22F">
    <w:name w:val="C54E4FAB8A26417AAFE37FD5280AF22F"/>
  </w:style>
  <w:style w:type="paragraph" w:customStyle="1" w:styleId="DB6ED941582844A5BAD0F72E9A3834CB">
    <w:name w:val="DB6ED941582844A5BAD0F72E9A3834CB"/>
  </w:style>
  <w:style w:type="paragraph" w:customStyle="1" w:styleId="465D370FBF2F48E2A7140C0649013198">
    <w:name w:val="465D370FBF2F48E2A7140C0649013198"/>
  </w:style>
  <w:style w:type="paragraph" w:customStyle="1" w:styleId="5144F5E2B60241D28EA0B9D429E9356D">
    <w:name w:val="5144F5E2B60241D28EA0B9D429E9356D"/>
  </w:style>
  <w:style w:type="paragraph" w:customStyle="1" w:styleId="95C3E8D7CFFA49A4A10DEF1F22D24673">
    <w:name w:val="95C3E8D7CFFA49A4A10DEF1F22D24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vitation Celebratio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6EB9D1"/>
      </a:accent1>
      <a:accent2>
        <a:srgbClr val="D26C85"/>
      </a:accent2>
      <a:accent3>
        <a:srgbClr val="91C7C2"/>
      </a:accent3>
      <a:accent4>
        <a:srgbClr val="93965E"/>
      </a:accent4>
      <a:accent5>
        <a:srgbClr val="C4E0E0"/>
      </a:accent5>
      <a:accent6>
        <a:srgbClr val="F1E3DF"/>
      </a:accent6>
      <a:hlink>
        <a:srgbClr val="5F5F5F"/>
      </a:hlink>
      <a:folHlink>
        <a:srgbClr val="919191"/>
      </a:folHlink>
    </a:clrScheme>
    <a:fontScheme name="Invitation Celebration">
      <a:majorFont>
        <a:latin typeface="Posterama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7a416adda3cf0f491a4f548a2367a54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ef98d826045059a9b3c156985e150d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E0C7D40-8226-417A-9676-74E464706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14D20B-6775-4CD6-BDBE-558A61E15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563527-0C09-452B-ACC1-786831DDE08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{1953D5D9-A340-41DB-B410-D66A74385DAC}tf89153918_win32</Template>
  <TotalTime>0</TotalTime>
  <Pages>7</Pages>
  <Words>136</Words>
  <Characters>863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2024-11-06T14:19:00Z</dcterms:created>
  <dcterms:modified xsi:type="dcterms:W3CDTF">2024-11-06T14:36:00Z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